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44730" w14:textId="77777777" w:rsidR="002828AF" w:rsidRPr="0056091D" w:rsidRDefault="000F77B2" w:rsidP="002828AF">
      <w:pPr>
        <w:ind w:left="2"/>
      </w:pPr>
      <w:r>
        <w:rPr>
          <w:noProof/>
        </w:rPr>
        <w:drawing>
          <wp:anchor distT="0" distB="0" distL="114300" distR="114300" simplePos="0" relativeHeight="251647488" behindDoc="0" locked="0" layoutInCell="1" allowOverlap="1" wp14:anchorId="4C62FE07" wp14:editId="0CB824D1">
            <wp:simplePos x="0" y="0"/>
            <wp:positionH relativeFrom="page">
              <wp:posOffset>539750</wp:posOffset>
            </wp:positionH>
            <wp:positionV relativeFrom="page">
              <wp:posOffset>431800</wp:posOffset>
            </wp:positionV>
            <wp:extent cx="6449695" cy="1642745"/>
            <wp:effectExtent l="19050" t="0" r="8255" b="0"/>
            <wp:wrapNone/>
            <wp:docPr id="866" name="図 866" descr="15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6" descr="15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695" cy="1642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1BF23A" w14:textId="77777777" w:rsidR="002828AF" w:rsidRPr="002828AF" w:rsidRDefault="002828AF" w:rsidP="002828AF"/>
    <w:p w14:paraId="0F28633B" w14:textId="7FFEE81A" w:rsidR="002828AF" w:rsidRPr="002828AF" w:rsidRDefault="00F948F2" w:rsidP="002828AF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F692A57" wp14:editId="70C63C29">
                <wp:simplePos x="0" y="0"/>
                <wp:positionH relativeFrom="page">
                  <wp:posOffset>1216025</wp:posOffset>
                </wp:positionH>
                <wp:positionV relativeFrom="page">
                  <wp:posOffset>867410</wp:posOffset>
                </wp:positionV>
                <wp:extent cx="4859020" cy="749935"/>
                <wp:effectExtent l="0" t="635" r="1905" b="1905"/>
                <wp:wrapNone/>
                <wp:docPr id="13" name="Text Box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9020" cy="749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C689CE" w14:textId="70752F0D" w:rsidR="000B383D" w:rsidRDefault="000B383D" w:rsidP="0056091D">
                            <w:pPr>
                              <w:snapToGrid w:val="0"/>
                              <w:rPr>
                                <w:rFonts w:ascii="HG創英角ﾎﾟｯﾌﾟ体" w:eastAsia="HG創英角ﾎﾟｯﾌﾟ体"/>
                                <w:color w:val="8069B0"/>
                                <w:sz w:val="24"/>
                              </w:rPr>
                            </w:pPr>
                            <w:r w:rsidRPr="00F25344"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36"/>
                                <w:szCs w:val="36"/>
                              </w:rPr>
                              <w:t>ほけんだ</w:t>
                            </w:r>
                            <w:r w:rsidR="00FC24C1" w:rsidRPr="00F25344"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36"/>
                                <w:szCs w:val="36"/>
                              </w:rPr>
                              <w:t>より</w:t>
                            </w:r>
                            <w:r w:rsidR="00FC24C1"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36"/>
                                <w:szCs w:val="36"/>
                              </w:rPr>
                              <w:t>１１月号</w:t>
                            </w:r>
                            <w:r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8"/>
                                <w:szCs w:val="28"/>
                              </w:rPr>
                              <w:t xml:space="preserve">　　　　　★</w:t>
                            </w:r>
                            <w:r w:rsidR="00FC24C1"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4"/>
                              </w:rPr>
                              <w:t>今月</w:t>
                            </w:r>
                            <w:r w:rsidR="00FC24C1" w:rsidRPr="00F25344"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4"/>
                              </w:rPr>
                              <w:t>の</w:t>
                            </w:r>
                            <w:r w:rsidR="00FC24C1"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4"/>
                              </w:rPr>
                              <w:t>保健目標</w:t>
                            </w:r>
                            <w:r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4"/>
                              </w:rPr>
                              <w:t>★</w:t>
                            </w:r>
                          </w:p>
                          <w:p w14:paraId="7DA151EA" w14:textId="0BA3BC7C" w:rsidR="000B383D" w:rsidRPr="00F25344" w:rsidRDefault="00FC24C1" w:rsidP="00FC24C1">
                            <w:pPr>
                              <w:snapToGrid w:val="0"/>
                              <w:ind w:firstLineChars="100" w:firstLine="240"/>
                              <w:rPr>
                                <w:rFonts w:ascii="HG創英角ﾎﾟｯﾌﾟ体" w:eastAsia="HG創英角ﾎﾟｯﾌﾟ体"/>
                                <w:color w:val="8069B0"/>
                                <w:sz w:val="24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4"/>
                              </w:rPr>
                              <w:t>練馬区立大泉第一小学校</w:t>
                            </w:r>
                            <w:r w:rsidR="000B383D"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4"/>
                              </w:rPr>
                              <w:t xml:space="preserve">　</w:t>
                            </w:r>
                            <w:r w:rsidR="000B383D"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4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4"/>
                                <w:bdr w:val="dashSmallGap" w:sz="4" w:space="0" w:color="auto"/>
                              </w:rPr>
                              <w:t>正しい姿勢をし</w:t>
                            </w:r>
                            <w:r w:rsidR="000B383D" w:rsidRPr="00F25344"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4"/>
                                <w:bdr w:val="dashSmallGap" w:sz="4" w:space="0" w:color="auto"/>
                              </w:rPr>
                              <w:t>よう</w:t>
                            </w:r>
                            <w:r w:rsidR="000B383D">
                              <w:rPr>
                                <w:rFonts w:ascii="HG創英角ﾎﾟｯﾌﾟ体" w:eastAsia="HG創英角ﾎﾟｯﾌﾟ体" w:hint="eastAsia"/>
                                <w:color w:val="8069B0"/>
                                <w:sz w:val="24"/>
                                <w:bdr w:val="dashSmallGap" w:sz="4" w:space="0" w:color="auto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692A57" id="_x0000_t202" coordsize="21600,21600" o:spt="202" path="m,l,21600r21600,l21600,xe">
                <v:stroke joinstyle="miter"/>
                <v:path gradientshapeok="t" o:connecttype="rect"/>
              </v:shapetype>
              <v:shape id="Text Box 750" o:spid="_x0000_s1026" type="#_x0000_t202" style="position:absolute;left:0;text-align:left;margin-left:95.75pt;margin-top:68.3pt;width:382.6pt;height:59.0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" filled="f" stroked="f">
                <v:textbox inset="5.85pt,.7pt,5.85pt,.7pt">
                  <w:txbxContent>
                    <w:p w14:paraId="0AC689CE" w14:textId="70752F0D" w:rsidR="000B383D" w:rsidRDefault="000B383D" w:rsidP="0056091D">
                      <w:pPr>
                        <w:snapToGrid w:val="0"/>
                        <w:rPr>
                          <w:rFonts w:ascii="HG創英角ﾎﾟｯﾌﾟ体" w:eastAsia="HG創英角ﾎﾟｯﾌﾟ体"/>
                          <w:color w:val="8069B0"/>
                          <w:sz w:val="24"/>
                        </w:rPr>
                      </w:pPr>
                      <w:r w:rsidRPr="00F25344">
                        <w:rPr>
                          <w:rFonts w:ascii="HG創英角ﾎﾟｯﾌﾟ体" w:eastAsia="HG創英角ﾎﾟｯﾌﾟ体" w:hint="eastAsia"/>
                          <w:color w:val="8069B0"/>
                          <w:sz w:val="36"/>
                          <w:szCs w:val="36"/>
                        </w:rPr>
                        <w:t>ほけんだ</w:t>
                      </w:r>
                      <w:r w:rsidR="00FC24C1" w:rsidRPr="00F25344">
                        <w:rPr>
                          <w:rFonts w:ascii="HG創英角ﾎﾟｯﾌﾟ体" w:eastAsia="HG創英角ﾎﾟｯﾌﾟ体" w:hint="eastAsia"/>
                          <w:color w:val="8069B0"/>
                          <w:sz w:val="36"/>
                          <w:szCs w:val="36"/>
                        </w:rPr>
                        <w:t>より</w:t>
                      </w:r>
                      <w:r w:rsidR="00FC24C1">
                        <w:rPr>
                          <w:rFonts w:ascii="HG創英角ﾎﾟｯﾌﾟ体" w:eastAsia="HG創英角ﾎﾟｯﾌﾟ体" w:hint="eastAsia"/>
                          <w:color w:val="8069B0"/>
                          <w:sz w:val="36"/>
                          <w:szCs w:val="36"/>
                        </w:rPr>
                        <w:t>１１月号</w:t>
                      </w:r>
                      <w:r>
                        <w:rPr>
                          <w:rFonts w:ascii="HG創英角ﾎﾟｯﾌﾟ体" w:eastAsia="HG創英角ﾎﾟｯﾌﾟ体" w:hint="eastAsia"/>
                          <w:color w:val="8069B0"/>
                          <w:sz w:val="28"/>
                          <w:szCs w:val="28"/>
                        </w:rPr>
                        <w:t xml:space="preserve">　　　　　★</w:t>
                      </w:r>
                      <w:r w:rsidR="00FC24C1">
                        <w:rPr>
                          <w:rFonts w:ascii="HG創英角ﾎﾟｯﾌﾟ体" w:eastAsia="HG創英角ﾎﾟｯﾌﾟ体" w:hint="eastAsia"/>
                          <w:color w:val="8069B0"/>
                          <w:sz w:val="24"/>
                        </w:rPr>
                        <w:t>今月</w:t>
                      </w:r>
                      <w:r w:rsidR="00FC24C1" w:rsidRPr="00F25344">
                        <w:rPr>
                          <w:rFonts w:ascii="HG創英角ﾎﾟｯﾌﾟ体" w:eastAsia="HG創英角ﾎﾟｯﾌﾟ体" w:hint="eastAsia"/>
                          <w:color w:val="8069B0"/>
                          <w:sz w:val="24"/>
                        </w:rPr>
                        <w:t>の</w:t>
                      </w:r>
                      <w:r w:rsidR="00FC24C1">
                        <w:rPr>
                          <w:rFonts w:ascii="HG創英角ﾎﾟｯﾌﾟ体" w:eastAsia="HG創英角ﾎﾟｯﾌﾟ体" w:hint="eastAsia"/>
                          <w:color w:val="8069B0"/>
                          <w:sz w:val="24"/>
                        </w:rPr>
                        <w:t>保健目標</w:t>
                      </w:r>
                      <w:r>
                        <w:rPr>
                          <w:rFonts w:ascii="HG創英角ﾎﾟｯﾌﾟ体" w:eastAsia="HG創英角ﾎﾟｯﾌﾟ体" w:hint="eastAsia"/>
                          <w:color w:val="8069B0"/>
                          <w:sz w:val="24"/>
                        </w:rPr>
                        <w:t>★</w:t>
                      </w:r>
                    </w:p>
                    <w:p w14:paraId="7DA151EA" w14:textId="0BA3BC7C" w:rsidR="000B383D" w:rsidRPr="00F25344" w:rsidRDefault="00FC24C1" w:rsidP="00FC24C1">
                      <w:pPr>
                        <w:snapToGrid w:val="0"/>
                        <w:ind w:firstLineChars="100" w:firstLine="240"/>
                        <w:rPr>
                          <w:rFonts w:ascii="HG創英角ﾎﾟｯﾌﾟ体" w:eastAsia="HG創英角ﾎﾟｯﾌﾟ体"/>
                          <w:color w:val="8069B0"/>
                          <w:sz w:val="24"/>
                        </w:rPr>
                      </w:pPr>
                      <w:r>
                        <w:rPr>
                          <w:rFonts w:ascii="HG創英角ﾎﾟｯﾌﾟ体" w:eastAsia="HG創英角ﾎﾟｯﾌﾟ体" w:hint="eastAsia"/>
                          <w:color w:val="8069B0"/>
                          <w:sz w:val="24"/>
                        </w:rPr>
                        <w:t>練馬区立大泉第一小学校</w:t>
                      </w:r>
                      <w:r w:rsidR="000B383D">
                        <w:rPr>
                          <w:rFonts w:ascii="HG創英角ﾎﾟｯﾌﾟ体" w:eastAsia="HG創英角ﾎﾟｯﾌﾟ体" w:hint="eastAsia"/>
                          <w:color w:val="8069B0"/>
                          <w:sz w:val="24"/>
                        </w:rPr>
                        <w:t xml:space="preserve">　</w:t>
                      </w:r>
                      <w:r>
                        <w:rPr>
                          <w:rFonts w:ascii="HG創英角ﾎﾟｯﾌﾟ体" w:eastAsia="HG創英角ﾎﾟｯﾌﾟ体" w:hint="eastAsia"/>
                          <w:color w:val="8069B0"/>
                          <w:sz w:val="24"/>
                        </w:rPr>
                        <w:t xml:space="preserve">　</w:t>
                      </w:r>
                      <w:r w:rsidR="000B383D">
                        <w:rPr>
                          <w:rFonts w:ascii="HG創英角ﾎﾟｯﾌﾟ体" w:eastAsia="HG創英角ﾎﾟｯﾌﾟ体" w:hint="eastAsia"/>
                          <w:color w:val="8069B0"/>
                          <w:sz w:val="24"/>
                        </w:rPr>
                        <w:t xml:space="preserve">　　　　　　　</w:t>
                      </w:r>
                      <w:r>
                        <w:rPr>
                          <w:rFonts w:ascii="HG創英角ﾎﾟｯﾌﾟ体" w:eastAsia="HG創英角ﾎﾟｯﾌﾟ体" w:hint="eastAsia"/>
                          <w:color w:val="8069B0"/>
                          <w:sz w:val="24"/>
                          <w:bdr w:val="dashSmallGap" w:sz="4" w:space="0" w:color="auto"/>
                        </w:rPr>
                        <w:t>正しい姿勢をし</w:t>
                      </w:r>
                      <w:r w:rsidR="000B383D" w:rsidRPr="00F25344">
                        <w:rPr>
                          <w:rFonts w:ascii="HG創英角ﾎﾟｯﾌﾟ体" w:eastAsia="HG創英角ﾎﾟｯﾌﾟ体" w:hint="eastAsia"/>
                          <w:color w:val="8069B0"/>
                          <w:sz w:val="24"/>
                          <w:bdr w:val="dashSmallGap" w:sz="4" w:space="0" w:color="auto"/>
                        </w:rPr>
                        <w:t>よう</w:t>
                      </w:r>
                      <w:r w:rsidR="000B383D">
                        <w:rPr>
                          <w:rFonts w:ascii="HG創英角ﾎﾟｯﾌﾟ体" w:eastAsia="HG創英角ﾎﾟｯﾌﾟ体" w:hint="eastAsia"/>
                          <w:color w:val="8069B0"/>
                          <w:sz w:val="24"/>
                          <w:bdr w:val="dashSmallGap" w:sz="4" w:space="0" w:color="auto"/>
                        </w:rPr>
                        <w:t xml:space="preserve">　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B737ED7" w14:textId="77777777" w:rsidR="002828AF" w:rsidRPr="002828AF" w:rsidRDefault="002828AF" w:rsidP="002828AF"/>
    <w:p w14:paraId="38D5BE9F" w14:textId="77777777" w:rsidR="002828AF" w:rsidRPr="002828AF" w:rsidRDefault="002828AF" w:rsidP="002828AF"/>
    <w:p w14:paraId="7AFE9C4B" w14:textId="77777777" w:rsidR="002828AF" w:rsidRPr="002828AF" w:rsidRDefault="002828AF" w:rsidP="002828AF"/>
    <w:p w14:paraId="14BEF4D7" w14:textId="77777777" w:rsidR="009C2A0A" w:rsidRPr="002828AF" w:rsidRDefault="009C2A0A" w:rsidP="002828AF"/>
    <w:p w14:paraId="7CC39EDD" w14:textId="3DF70696" w:rsidR="002828AF" w:rsidRPr="002828AF" w:rsidRDefault="00F948F2" w:rsidP="002828AF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089F8DD" wp14:editId="487A45FD">
                <wp:simplePos x="0" y="0"/>
                <wp:positionH relativeFrom="column">
                  <wp:posOffset>229650</wp:posOffset>
                </wp:positionH>
                <wp:positionV relativeFrom="paragraph">
                  <wp:posOffset>114883</wp:posOffset>
                </wp:positionV>
                <wp:extent cx="6455410" cy="959187"/>
                <wp:effectExtent l="0" t="0" r="0" b="0"/>
                <wp:wrapNone/>
                <wp:docPr id="12" name="Text Box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5410" cy="9591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8132AE" w14:textId="66679D91" w:rsidR="000B383D" w:rsidRPr="00DF1A8C" w:rsidRDefault="00FC24C1" w:rsidP="00DF1A8C">
                            <w:pPr>
                              <w:spacing w:line="290" w:lineRule="exact"/>
                              <w:ind w:firstLineChars="100" w:firstLine="240"/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１１月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は</w:t>
                            </w:r>
                            <w:r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大泉第一小学校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の</w:t>
                            </w:r>
                            <w:r w:rsidR="00DF1A8C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開校</w:t>
                            </w:r>
                            <w:r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８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０周年記念式</w:t>
                            </w:r>
                            <w:r w:rsidR="001A0F8E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典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があります。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/>
                                <w:color w:val="E66101"/>
                                <w:sz w:val="24"/>
                              </w:rPr>
                              <w:t>朝夕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はすっかり寒くなり、冬の到来に向けて、細菌やウイルスによる感染症が増えてきています。一日の中で、気温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/>
                                <w:color w:val="E66101"/>
                                <w:sz w:val="24"/>
                              </w:rPr>
                              <w:t>差</w:t>
                            </w:r>
                            <w:r w:rsidR="000B383D" w:rsidRPr="002828AF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が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/>
                                <w:color w:val="E66101"/>
                                <w:sz w:val="24"/>
                              </w:rPr>
                              <w:t>激しい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と、体調を崩しやすくなります。重ね着・下着を上手に利用して、快適に過ごせるように、工夫しましょう！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/>
                                <w:color w:val="E66101"/>
                                <w:sz w:val="24"/>
                              </w:rPr>
                              <w:t>本格的</w:t>
                            </w:r>
                            <w:r w:rsidR="000B383D" w:rsidRPr="002828AF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な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/>
                                <w:color w:val="E66101"/>
                                <w:sz w:val="24"/>
                              </w:rPr>
                              <w:t>冬</w:t>
                            </w:r>
                            <w:r w:rsidR="000B383D" w:rsidRPr="002828AF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に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/>
                                <w:color w:val="E66101"/>
                                <w:sz w:val="24"/>
                              </w:rPr>
                              <w:t>向けて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、健康に過ごすための生活</w:t>
                            </w:r>
                            <w:r w:rsidR="000B383D" w:rsidRPr="002828AF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を</w:t>
                            </w:r>
                            <w:r w:rsidR="000B383D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見直してみてください</w:t>
                            </w:r>
                            <w:r w:rsidR="000B383D" w:rsidRPr="002828AF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E66101"/>
                                <w:sz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160" tIns="9000" rIns="74160" bIns="9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89F8DD" id="_x0000_t202" coordsize="21600,21600" o:spt="202" path="m,l,21600r21600,l21600,xe">
                <v:stroke joinstyle="miter"/>
                <v:path gradientshapeok="t" o:connecttype="rect"/>
              </v:shapetype>
              <v:shape id="Text Box 751" o:spid="_x0000_s1027" type="#_x0000_t202" style="position:absolute;left:0;text-align:left;margin-left:18.1pt;margin-top:9.05pt;width:508.3pt;height:75.5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" filled="f" stroked="f">
                <v:textbox inset="2.06mm,.25mm,2.06mm,.25mm">
                  <w:txbxContent>
                    <w:p w14:paraId="138132AE" w14:textId="66679D91" w:rsidR="000B383D" w:rsidRPr="00DF1A8C" w:rsidRDefault="00FC24C1" w:rsidP="00DF1A8C">
                      <w:pPr>
                        <w:spacing w:line="290" w:lineRule="exact"/>
                        <w:ind w:firstLineChars="100" w:firstLine="240"/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</w:pPr>
                      <w:r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１１月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は</w:t>
                      </w:r>
                      <w:r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大泉第一小学校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の</w:t>
                      </w:r>
                      <w:r w:rsidR="00DF1A8C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開校</w:t>
                      </w:r>
                      <w:r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８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０周年記念式</w:t>
                      </w:r>
                      <w:r w:rsidR="001A0F8E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典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があります。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/>
                          <w:color w:val="E66101"/>
                          <w:sz w:val="24"/>
                        </w:rPr>
                        <w:t>朝夕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はすっかり寒くなり、冬の到来に向けて、細菌やウイルスによる感染症が増えてきています。一日の中で、気温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/>
                          <w:color w:val="E66101"/>
                          <w:sz w:val="24"/>
                        </w:rPr>
                        <w:t>差</w:t>
                      </w:r>
                      <w:r w:rsidR="000B383D" w:rsidRPr="002828AF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が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/>
                          <w:color w:val="E66101"/>
                          <w:sz w:val="24"/>
                        </w:rPr>
                        <w:t>激しい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と、体調を崩しやすくなります。重ね着・下着を上手に利用して、快適に過ごせるように、工夫しましょう！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/>
                          <w:color w:val="E66101"/>
                          <w:sz w:val="24"/>
                        </w:rPr>
                        <w:t>本格的</w:t>
                      </w:r>
                      <w:r w:rsidR="000B383D" w:rsidRPr="002828AF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な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/>
                          <w:color w:val="E66101"/>
                          <w:sz w:val="24"/>
                        </w:rPr>
                        <w:t>冬</w:t>
                      </w:r>
                      <w:r w:rsidR="000B383D" w:rsidRPr="002828AF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に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/>
                          <w:color w:val="E66101"/>
                          <w:sz w:val="24"/>
                        </w:rPr>
                        <w:t>向けて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、健康に過ごすための生活</w:t>
                      </w:r>
                      <w:r w:rsidR="000B383D" w:rsidRPr="002828AF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を</w:t>
                      </w:r>
                      <w:r w:rsidR="000B383D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見直してみてください</w:t>
                      </w:r>
                      <w:r w:rsidR="000B383D" w:rsidRPr="002828AF">
                        <w:rPr>
                          <w:rFonts w:ascii="HG創英角ﾎﾟｯﾌﾟ体" w:eastAsia="HG創英角ﾎﾟｯﾌﾟ体" w:hAnsi="ＭＳ ゴシック" w:cs="ＭＳ ゴシック" w:hint="eastAsia"/>
                          <w:color w:val="E66101"/>
                          <w:sz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77B27E6A" w14:textId="77777777" w:rsidR="002828AF" w:rsidRPr="002828AF" w:rsidRDefault="002828AF" w:rsidP="002828AF"/>
    <w:p w14:paraId="15A8ABB6" w14:textId="77777777" w:rsidR="00CB08A3" w:rsidRDefault="00CB08A3" w:rsidP="00CB08A3"/>
    <w:p w14:paraId="3AF761A2" w14:textId="77777777" w:rsidR="00DF1A8C" w:rsidRDefault="00885142" w:rsidP="00467327">
      <w:r>
        <w:rPr>
          <w:rFonts w:hint="eastAsia"/>
        </w:rPr>
        <w:t xml:space="preserve">　</w:t>
      </w:r>
      <w:r w:rsidR="002828AF">
        <w:rPr>
          <w:rFonts w:hint="eastAsia"/>
        </w:rPr>
        <w:t xml:space="preserve">　　　　　　　　　　　　　　　　　　　　　　　　　　　　　</w:t>
      </w:r>
      <w:r w:rsidR="00621D9F">
        <w:rPr>
          <w:rFonts w:hint="eastAsia"/>
        </w:rPr>
        <w:t xml:space="preserve">　　　　</w:t>
      </w:r>
    </w:p>
    <w:p w14:paraId="692C3400" w14:textId="77777777" w:rsidR="00DF1A8C" w:rsidRDefault="00DF1A8C" w:rsidP="00DF1A8C">
      <w:pPr>
        <w:ind w:firstLineChars="1700" w:firstLine="4080"/>
        <w:rPr>
          <w:rFonts w:ascii="HG創英角ﾎﾟｯﾌﾟ体" w:eastAsia="HG創英角ﾎﾟｯﾌﾟ体" w:hAnsi="ＭＳ ゴシック" w:cs="ＭＳ ゴシック"/>
          <w:color w:val="E66101"/>
          <w:sz w:val="24"/>
        </w:rPr>
      </w:pPr>
    </w:p>
    <w:p w14:paraId="049CCD46" w14:textId="3D04129A" w:rsidR="00467327" w:rsidRDefault="00DF1A8C" w:rsidP="00DF1A8C">
      <w:pPr>
        <w:ind w:firstLineChars="1700" w:firstLine="6120"/>
        <w:rPr>
          <w:rFonts w:ascii="HG創英角ﾎﾟｯﾌﾟ体" w:eastAsia="HG創英角ﾎﾟｯﾌﾟ体" w:hAnsi="ＭＳ ゴシック" w:cs="ＭＳ ゴシック"/>
          <w:noProof/>
          <w:sz w:val="36"/>
          <w:szCs w:val="28"/>
        </w:rPr>
      </w:pPr>
      <w:r>
        <w:rPr>
          <w:rFonts w:ascii="HG創英角ﾎﾟｯﾌﾟ体" w:eastAsia="HG創英角ﾎﾟｯﾌﾟ体" w:hAnsi="ＭＳ ゴシック" w:cs="ＭＳ ゴシック" w:hint="eastAsia"/>
          <w:noProof/>
          <w:sz w:val="36"/>
          <w:szCs w:val="28"/>
        </w:rPr>
        <w:drawing>
          <wp:anchor distT="0" distB="0" distL="114300" distR="114300" simplePos="0" relativeHeight="251681280" behindDoc="0" locked="0" layoutInCell="1" allowOverlap="1" wp14:anchorId="55C1A4A0" wp14:editId="6BD02EB8">
            <wp:simplePos x="0" y="0"/>
            <wp:positionH relativeFrom="column">
              <wp:posOffset>203524</wp:posOffset>
            </wp:positionH>
            <wp:positionV relativeFrom="paragraph">
              <wp:posOffset>1983</wp:posOffset>
            </wp:positionV>
            <wp:extent cx="3235856" cy="3248849"/>
            <wp:effectExtent l="0" t="0" r="3175" b="8890"/>
            <wp:wrapNone/>
            <wp:docPr id="8" name="図 2" descr="E:\ページ順\P22-23\P22-1\P22-1-あ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ページ順\P22-23\P22-1\P22-1-あ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078" cy="3264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創英角ﾎﾟｯﾌﾟ体" w:eastAsia="HG創英角ﾎﾟｯﾌﾟ体" w:hAnsi="ＭＳ ゴシック" w:cs="ＭＳ ゴシック" w:hint="eastAsia"/>
          <w:color w:val="E66101"/>
          <w:sz w:val="24"/>
        </w:rPr>
        <w:t xml:space="preserve">～　</w:t>
      </w:r>
      <w:r w:rsidRPr="00F948F2">
        <w:rPr>
          <w:rFonts w:ascii="HG創英角ﾎﾟｯﾌﾟ体" w:eastAsia="HG創英角ﾎﾟｯﾌﾟ体" w:hAnsi="ＭＳ ゴシック" w:cs="ＭＳ ゴシック" w:hint="eastAsia"/>
          <w:color w:val="FF0000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薄　着　の　す　す　め～</w:t>
      </w:r>
    </w:p>
    <w:p w14:paraId="0E7BA929" w14:textId="2A4D6AE1" w:rsidR="00E31A53" w:rsidRPr="00CB08A3" w:rsidRDefault="00DF1A8C" w:rsidP="00467327">
      <w:pPr>
        <w:ind w:firstLineChars="200" w:firstLine="720"/>
      </w:pPr>
      <w:r>
        <w:rPr>
          <w:rFonts w:ascii="HG創英角ﾎﾟｯﾌﾟ体" w:eastAsia="HG創英角ﾎﾟｯﾌﾟ体" w:hAnsi="ＭＳ ゴシック" w:cs="ＭＳ ゴシック" w:hint="eastAsia"/>
          <w:noProof/>
          <w:sz w:val="36"/>
          <w:szCs w:val="28"/>
        </w:rPr>
        <w:drawing>
          <wp:anchor distT="0" distB="0" distL="114300" distR="114300" simplePos="0" relativeHeight="251672064" behindDoc="0" locked="0" layoutInCell="1" allowOverlap="1" wp14:anchorId="71031E5D" wp14:editId="72FFDA84">
            <wp:simplePos x="0" y="0"/>
            <wp:positionH relativeFrom="column">
              <wp:posOffset>5149136</wp:posOffset>
            </wp:positionH>
            <wp:positionV relativeFrom="paragraph">
              <wp:posOffset>98088</wp:posOffset>
            </wp:positionV>
            <wp:extent cx="846831" cy="730479"/>
            <wp:effectExtent l="0" t="0" r="0" b="0"/>
            <wp:wrapNone/>
            <wp:docPr id="858" name="図 858" descr="15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8" descr="15-0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289" cy="73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創英角ﾎﾟｯﾌﾟ体" w:eastAsia="HG創英角ﾎﾟｯﾌﾟ体" w:hAnsi="ＭＳ ゴシック" w:cs="ＭＳ ゴシック" w:hint="eastAsia"/>
          <w:noProof/>
          <w:sz w:val="36"/>
          <w:szCs w:val="28"/>
        </w:rPr>
        <w:drawing>
          <wp:anchor distT="0" distB="0" distL="114300" distR="114300" simplePos="0" relativeHeight="251677184" behindDoc="0" locked="0" layoutInCell="1" allowOverlap="1" wp14:anchorId="5DDD4A51" wp14:editId="6B41401E">
            <wp:simplePos x="0" y="0"/>
            <wp:positionH relativeFrom="column">
              <wp:posOffset>3555469</wp:posOffset>
            </wp:positionH>
            <wp:positionV relativeFrom="paragraph">
              <wp:posOffset>98088</wp:posOffset>
            </wp:positionV>
            <wp:extent cx="1005552" cy="757646"/>
            <wp:effectExtent l="0" t="0" r="4445" b="4445"/>
            <wp:wrapNone/>
            <wp:docPr id="860" name="図 860" descr="15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0" descr="15-0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888" cy="76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08A3">
        <w:rPr>
          <w:rFonts w:ascii="HG創英角ﾎﾟｯﾌﾟ体" w:eastAsia="HG創英角ﾎﾟｯﾌﾟ体" w:hAnsi="ＭＳ ゴシック" w:cs="ＭＳ ゴシック" w:hint="eastAsia"/>
          <w:sz w:val="36"/>
          <w:szCs w:val="28"/>
        </w:rPr>
        <w:t>歯と口の中</w:t>
      </w:r>
      <w:r w:rsidR="00CB08A3">
        <w:rPr>
          <w:rFonts w:ascii="HG創英角ﾎﾟｯﾌﾟ体" w:eastAsia="HG創英角ﾎﾟｯﾌﾟ体" w:hAnsi="ＭＳ ゴシック" w:cs="ＭＳ ゴシック" w:hint="eastAsia"/>
          <w:sz w:val="22"/>
          <w:szCs w:val="22"/>
        </w:rPr>
        <w:t>の健康について</w:t>
      </w:r>
    </w:p>
    <w:p w14:paraId="3915533E" w14:textId="77777777" w:rsidR="00CB08A3" w:rsidRDefault="00CB08A3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  <w:r>
        <w:rPr>
          <w:rFonts w:ascii="HG創英角ﾎﾟｯﾌﾟ体" w:eastAsia="HG創英角ﾎﾟｯﾌﾟ体" w:hAnsi="ＭＳ ゴシック" w:cs="ＭＳ ゴシック" w:hint="eastAsia"/>
          <w:sz w:val="22"/>
          <w:szCs w:val="22"/>
        </w:rPr>
        <w:t xml:space="preserve">　　</w:t>
      </w:r>
      <w:r w:rsidR="00467327">
        <w:rPr>
          <w:rFonts w:ascii="HG創英角ﾎﾟｯﾌﾟ体" w:eastAsia="HG創英角ﾎﾟｯﾌﾟ体" w:hAnsi="ＭＳ ゴシック" w:cs="ＭＳ ゴシック" w:hint="eastAsia"/>
          <w:sz w:val="22"/>
          <w:szCs w:val="22"/>
        </w:rPr>
        <w:t xml:space="preserve">　　　　</w:t>
      </w:r>
      <w:r>
        <w:rPr>
          <w:rFonts w:ascii="HG創英角ﾎﾟｯﾌﾟ体" w:eastAsia="HG創英角ﾎﾟｯﾌﾟ体" w:hAnsi="ＭＳ ゴシック" w:cs="ＭＳ ゴシック" w:hint="eastAsia"/>
          <w:sz w:val="22"/>
          <w:szCs w:val="22"/>
        </w:rPr>
        <w:t>考えてみましょう。</w:t>
      </w:r>
    </w:p>
    <w:p w14:paraId="185E84E0" w14:textId="77777777" w:rsidR="00FC24C1" w:rsidRDefault="00FC24C1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</w:p>
    <w:p w14:paraId="0770A48B" w14:textId="29B89350" w:rsidR="00DF1A8C" w:rsidRDefault="00DF1A8C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  <w:r>
        <w:rPr>
          <w:rFonts w:ascii="HG創英角ﾎﾟｯﾌﾟ体" w:eastAsia="HG創英角ﾎﾟｯﾌﾟ体" w:hAnsi="ＭＳ ゴシック" w:cs="ＭＳ ゴシック"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81D0509" wp14:editId="39256147">
                <wp:simplePos x="0" y="0"/>
                <wp:positionH relativeFrom="column">
                  <wp:posOffset>5320185</wp:posOffset>
                </wp:positionH>
                <wp:positionV relativeFrom="paragraph">
                  <wp:posOffset>27305</wp:posOffset>
                </wp:positionV>
                <wp:extent cx="1196340" cy="1395730"/>
                <wp:effectExtent l="1270" t="0" r="2540" b="0"/>
                <wp:wrapNone/>
                <wp:docPr id="11" name="Text Box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340" cy="139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9EC79" w14:textId="77777777" w:rsidR="000B383D" w:rsidRDefault="000B383D" w:rsidP="00467327">
                            <w:pPr>
                              <w:spacing w:line="360" w:lineRule="exact"/>
                              <w:ind w:firstLineChars="50" w:firstLine="120"/>
                              <w:rPr>
                                <w:rFonts w:ascii="HG創英角ﾎﾟｯﾌﾟ体" w:eastAsia="HG創英角ﾎﾟｯﾌﾟ体" w:hAnsi="ＭＳ ゴシック" w:cs="ＭＳ ゴシック"/>
                                <w:color w:val="F7356B"/>
                                <w:sz w:val="24"/>
                                <w:szCs w:val="28"/>
                                <w:u w:val="wavyHeavy"/>
                              </w:rPr>
                            </w:pPr>
                            <w:r w:rsidRPr="0055789E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F7356B"/>
                                <w:sz w:val="24"/>
                                <w:szCs w:val="28"/>
                                <w:u w:val="wavyHeavy"/>
                              </w:rPr>
                              <w:t>薄手の重ね着</w:t>
                            </w:r>
                          </w:p>
                          <w:p w14:paraId="4CC1B83F" w14:textId="77777777" w:rsidR="000B383D" w:rsidRPr="00467327" w:rsidRDefault="000B383D" w:rsidP="00C36219">
                            <w:pPr>
                              <w:spacing w:line="360" w:lineRule="exact"/>
                              <w:ind w:firstLineChars="50" w:firstLine="105"/>
                              <w:rPr>
                                <w:rFonts w:ascii="HG創英角ﾎﾟｯﾌﾟ体" w:eastAsia="HG創英角ﾎﾟｯﾌﾟ体" w:hAnsi="ＭＳ ゴシック" w:cs="ＭＳ ゴシック"/>
                                <w:szCs w:val="21"/>
                                <w:u w:val="wavyHeavy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ＭＳ ゴシック" w:cs="ＭＳ ゴシック" w:hint="eastAsia"/>
                                <w:szCs w:val="21"/>
                                <w:u w:val="wavyHeavy"/>
                              </w:rPr>
                              <w:t>服と服の間に体温で温まった空気の層ができ、保温性が高まります。</w:t>
                            </w:r>
                          </w:p>
                        </w:txbxContent>
                      </wps:txbx>
                      <wps:bodyPr rot="0" vert="horz" wrap="square" lIns="74160" tIns="9000" rIns="74160" bIns="9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D0509" id="Text Box 842" o:spid="_x0000_s1028" type="#_x0000_t202" style="position:absolute;left:0;text-align:left;margin-left:418.9pt;margin-top:2.15pt;width:94.2pt;height:109.9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" filled="f" stroked="f">
                <v:textbox inset="2.06mm,.25mm,2.06mm,.25mm">
                  <w:txbxContent>
                    <w:p w14:paraId="3909EC79" w14:textId="77777777" w:rsidR="000B383D" w:rsidRDefault="000B383D" w:rsidP="00467327">
                      <w:pPr>
                        <w:spacing w:line="360" w:lineRule="exact"/>
                        <w:ind w:firstLineChars="50" w:firstLine="120"/>
                        <w:rPr>
                          <w:rFonts w:ascii="HG創英角ﾎﾟｯﾌﾟ体" w:eastAsia="HG創英角ﾎﾟｯﾌﾟ体" w:hAnsi="ＭＳ ゴシック" w:cs="ＭＳ ゴシック"/>
                          <w:color w:val="F7356B"/>
                          <w:sz w:val="24"/>
                          <w:szCs w:val="28"/>
                          <w:u w:val="wavyHeavy"/>
                        </w:rPr>
                      </w:pPr>
                      <w:r w:rsidRPr="0055789E">
                        <w:rPr>
                          <w:rFonts w:ascii="HG創英角ﾎﾟｯﾌﾟ体" w:eastAsia="HG創英角ﾎﾟｯﾌﾟ体" w:hAnsi="ＭＳ ゴシック" w:cs="ＭＳ ゴシック" w:hint="eastAsia"/>
                          <w:color w:val="F7356B"/>
                          <w:sz w:val="24"/>
                          <w:szCs w:val="28"/>
                          <w:u w:val="wavyHeavy"/>
                        </w:rPr>
                        <w:t>薄手の重ね着</w:t>
                      </w:r>
                    </w:p>
                    <w:p w14:paraId="4CC1B83F" w14:textId="77777777" w:rsidR="000B383D" w:rsidRPr="00467327" w:rsidRDefault="000B383D" w:rsidP="00C36219">
                      <w:pPr>
                        <w:spacing w:line="360" w:lineRule="exact"/>
                        <w:ind w:firstLineChars="50" w:firstLine="105"/>
                        <w:rPr>
                          <w:rFonts w:ascii="HG創英角ﾎﾟｯﾌﾟ体" w:eastAsia="HG創英角ﾎﾟｯﾌﾟ体" w:hAnsi="ＭＳ ゴシック" w:cs="ＭＳ ゴシック"/>
                          <w:szCs w:val="21"/>
                          <w:u w:val="wavyHeavy"/>
                        </w:rPr>
                      </w:pPr>
                      <w:r>
                        <w:rPr>
                          <w:rFonts w:ascii="HG創英角ﾎﾟｯﾌﾟ体" w:eastAsia="HG創英角ﾎﾟｯﾌﾟ体" w:hAnsi="ＭＳ ゴシック" w:cs="ＭＳ ゴシック" w:hint="eastAsia"/>
                          <w:szCs w:val="21"/>
                          <w:u w:val="wavyHeavy"/>
                        </w:rPr>
                        <w:t>服と服の間に体温で温まった空気の層ができ、保温性が高まります。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創英角ﾎﾟｯﾌﾟ体" w:eastAsia="HG創英角ﾎﾟｯﾌﾟ体" w:hAnsi="ＭＳ ゴシック" w:cs="ＭＳ ゴシック"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C57006F" wp14:editId="7FCB3108">
                <wp:simplePos x="0" y="0"/>
                <wp:positionH relativeFrom="column">
                  <wp:posOffset>3498228</wp:posOffset>
                </wp:positionH>
                <wp:positionV relativeFrom="paragraph">
                  <wp:posOffset>27305</wp:posOffset>
                </wp:positionV>
                <wp:extent cx="1047750" cy="1395730"/>
                <wp:effectExtent l="0" t="0" r="2540" b="0"/>
                <wp:wrapNone/>
                <wp:docPr id="10" name="Text Box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395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79F364" w14:textId="77777777" w:rsidR="000B383D" w:rsidRDefault="000B383D" w:rsidP="00E31A53">
                            <w:pPr>
                              <w:spacing w:line="360" w:lineRule="exact"/>
                              <w:rPr>
                                <w:rFonts w:ascii="HG創英角ﾎﾟｯﾌﾟ体" w:eastAsia="HG創英角ﾎﾟｯﾌﾟ体" w:hAnsi="ＭＳ ゴシック" w:cs="ＭＳ ゴシック"/>
                                <w:color w:val="F7356B"/>
                                <w:sz w:val="24"/>
                                <w:szCs w:val="28"/>
                                <w:u w:val="wavyHeavy"/>
                              </w:rPr>
                            </w:pPr>
                            <w:r w:rsidRPr="0055789E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F7356B"/>
                                <w:sz w:val="24"/>
                                <w:szCs w:val="28"/>
                                <w:u w:val="wavyHeavy"/>
                              </w:rPr>
                              <w:t>下着を着る</w:t>
                            </w:r>
                          </w:p>
                          <w:p w14:paraId="4E7B13CD" w14:textId="77777777" w:rsidR="000B383D" w:rsidRDefault="000B383D" w:rsidP="00E31A53">
                            <w:pPr>
                              <w:spacing w:line="360" w:lineRule="exact"/>
                              <w:rPr>
                                <w:rFonts w:ascii="HG創英角ﾎﾟｯﾌﾟ体" w:eastAsia="HG創英角ﾎﾟｯﾌﾟ体" w:hAnsi="ＭＳ ゴシック" w:cs="ＭＳ ゴシック"/>
                                <w:sz w:val="20"/>
                                <w:szCs w:val="20"/>
                                <w:u w:val="wavyHeavy"/>
                              </w:rPr>
                            </w:pPr>
                            <w:r w:rsidRPr="00DF1A8C">
                              <w:rPr>
                                <w:rFonts w:ascii="HG創英角ﾎﾟｯﾌﾟ体" w:eastAsia="HG創英角ﾎﾟｯﾌﾟ体" w:hAnsi="ＭＳ ゴシック" w:cs="ＭＳ ゴシック" w:hint="eastAsia"/>
                                <w:sz w:val="20"/>
                                <w:szCs w:val="20"/>
                                <w:u w:val="wave"/>
                              </w:rPr>
                              <w:t>Tシ</w:t>
                            </w:r>
                            <w:r>
                              <w:rPr>
                                <w:rFonts w:ascii="HG創英角ﾎﾟｯﾌﾟ体" w:eastAsia="HG創英角ﾎﾟｯﾌﾟ体" w:hAnsi="ＭＳ ゴシック" w:cs="ＭＳ ゴシック" w:hint="eastAsia"/>
                                <w:sz w:val="20"/>
                                <w:szCs w:val="20"/>
                                <w:u w:val="wavyHeavy"/>
                              </w:rPr>
                              <w:t>ャツは下に着るとごろごろして動きにくく</w:t>
                            </w:r>
                          </w:p>
                          <w:p w14:paraId="62B37C75" w14:textId="77777777" w:rsidR="000B383D" w:rsidRPr="00467327" w:rsidRDefault="000B383D" w:rsidP="00E31A53">
                            <w:pPr>
                              <w:spacing w:line="360" w:lineRule="exact"/>
                              <w:rPr>
                                <w:rFonts w:ascii="HG創英角ﾎﾟｯﾌﾟ体" w:eastAsia="HG創英角ﾎﾟｯﾌﾟ体" w:hAnsi="ＭＳ ゴシック" w:cs="ＭＳ ゴシック"/>
                                <w:sz w:val="20"/>
                                <w:szCs w:val="20"/>
                                <w:u w:val="wavyHeavy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ＭＳ ゴシック" w:cs="ＭＳ ゴシック" w:hint="eastAsia"/>
                                <w:sz w:val="20"/>
                                <w:szCs w:val="20"/>
                                <w:u w:val="wavyHeavy"/>
                              </w:rPr>
                              <w:t>なるので、おすすめしません。</w:t>
                            </w:r>
                          </w:p>
                        </w:txbxContent>
                      </wps:txbx>
                      <wps:bodyPr rot="0" vert="horz" wrap="square" lIns="74160" tIns="9000" rIns="74160" bIns="9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7006F" id="Text Box 843" o:spid="_x0000_s1029" type="#_x0000_t202" style="position:absolute;left:0;text-align:left;margin-left:275.45pt;margin-top:2.15pt;width:82.5pt;height:109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" filled="f" stroked="f">
                <v:textbox inset="2.06mm,.25mm,2.06mm,.25mm">
                  <w:txbxContent>
                    <w:p w14:paraId="5179F364" w14:textId="77777777" w:rsidR="000B383D" w:rsidRDefault="000B383D" w:rsidP="00E31A53">
                      <w:pPr>
                        <w:spacing w:line="360" w:lineRule="exact"/>
                        <w:rPr>
                          <w:rFonts w:ascii="HG創英角ﾎﾟｯﾌﾟ体" w:eastAsia="HG創英角ﾎﾟｯﾌﾟ体" w:hAnsi="ＭＳ ゴシック" w:cs="ＭＳ ゴシック"/>
                          <w:color w:val="F7356B"/>
                          <w:sz w:val="24"/>
                          <w:szCs w:val="28"/>
                          <w:u w:val="wavyHeavy"/>
                        </w:rPr>
                      </w:pPr>
                      <w:r w:rsidRPr="0055789E">
                        <w:rPr>
                          <w:rFonts w:ascii="HG創英角ﾎﾟｯﾌﾟ体" w:eastAsia="HG創英角ﾎﾟｯﾌﾟ体" w:hAnsi="ＭＳ ゴシック" w:cs="ＭＳ ゴシック" w:hint="eastAsia"/>
                          <w:color w:val="F7356B"/>
                          <w:sz w:val="24"/>
                          <w:szCs w:val="28"/>
                          <w:u w:val="wavyHeavy"/>
                        </w:rPr>
                        <w:t>下着を着る</w:t>
                      </w:r>
                    </w:p>
                    <w:p w14:paraId="4E7B13CD" w14:textId="77777777" w:rsidR="000B383D" w:rsidRDefault="000B383D" w:rsidP="00E31A53">
                      <w:pPr>
                        <w:spacing w:line="360" w:lineRule="exact"/>
                        <w:rPr>
                          <w:rFonts w:ascii="HG創英角ﾎﾟｯﾌﾟ体" w:eastAsia="HG創英角ﾎﾟｯﾌﾟ体" w:hAnsi="ＭＳ ゴシック" w:cs="ＭＳ ゴシック"/>
                          <w:sz w:val="20"/>
                          <w:szCs w:val="20"/>
                          <w:u w:val="wavyHeavy"/>
                        </w:rPr>
                      </w:pPr>
                      <w:r w:rsidRPr="00DF1A8C">
                        <w:rPr>
                          <w:rFonts w:ascii="HG創英角ﾎﾟｯﾌﾟ体" w:eastAsia="HG創英角ﾎﾟｯﾌﾟ体" w:hAnsi="ＭＳ ゴシック" w:cs="ＭＳ ゴシック" w:hint="eastAsia"/>
                          <w:sz w:val="20"/>
                          <w:szCs w:val="20"/>
                          <w:u w:val="wave"/>
                        </w:rPr>
                        <w:t>Tシ</w:t>
                      </w:r>
                      <w:r>
                        <w:rPr>
                          <w:rFonts w:ascii="HG創英角ﾎﾟｯﾌﾟ体" w:eastAsia="HG創英角ﾎﾟｯﾌﾟ体" w:hAnsi="ＭＳ ゴシック" w:cs="ＭＳ ゴシック" w:hint="eastAsia"/>
                          <w:sz w:val="20"/>
                          <w:szCs w:val="20"/>
                          <w:u w:val="wavyHeavy"/>
                        </w:rPr>
                        <w:t>ャツは下に着るとごろごろして動きにくく</w:t>
                      </w:r>
                    </w:p>
                    <w:p w14:paraId="62B37C75" w14:textId="77777777" w:rsidR="000B383D" w:rsidRPr="00467327" w:rsidRDefault="000B383D" w:rsidP="00E31A53">
                      <w:pPr>
                        <w:spacing w:line="360" w:lineRule="exact"/>
                        <w:rPr>
                          <w:rFonts w:ascii="HG創英角ﾎﾟｯﾌﾟ体" w:eastAsia="HG創英角ﾎﾟｯﾌﾟ体" w:hAnsi="ＭＳ ゴシック" w:cs="ＭＳ ゴシック"/>
                          <w:sz w:val="20"/>
                          <w:szCs w:val="20"/>
                          <w:u w:val="wavyHeavy"/>
                        </w:rPr>
                      </w:pPr>
                      <w:r>
                        <w:rPr>
                          <w:rFonts w:ascii="HG創英角ﾎﾟｯﾌﾟ体" w:eastAsia="HG創英角ﾎﾟｯﾌﾟ体" w:hAnsi="ＭＳ ゴシック" w:cs="ＭＳ ゴシック" w:hint="eastAsia"/>
                          <w:sz w:val="20"/>
                          <w:szCs w:val="20"/>
                          <w:u w:val="wavyHeavy"/>
                        </w:rPr>
                        <w:t>なるので、おすすめしません。</w:t>
                      </w:r>
                    </w:p>
                  </w:txbxContent>
                </v:textbox>
              </v:shape>
            </w:pict>
          </mc:Fallback>
        </mc:AlternateContent>
      </w:r>
    </w:p>
    <w:p w14:paraId="3CE04B83" w14:textId="11B2F277" w:rsidR="00DF1A8C" w:rsidRDefault="00DF1A8C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</w:p>
    <w:p w14:paraId="1EF992E8" w14:textId="1643DAC8" w:rsidR="00DF1A8C" w:rsidRDefault="00DF1A8C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  <w:r>
        <w:rPr>
          <w:rFonts w:ascii="HG創英角ﾎﾟｯﾌﾟ体" w:eastAsia="HG創英角ﾎﾟｯﾌﾟ体" w:hAnsi="ＭＳ ゴシック" w:cs="ＭＳ ゴシック" w:hint="eastAsia"/>
          <w:noProof/>
          <w:sz w:val="36"/>
          <w:szCs w:val="28"/>
        </w:rPr>
        <w:drawing>
          <wp:anchor distT="0" distB="0" distL="114300" distR="114300" simplePos="0" relativeHeight="251675136" behindDoc="0" locked="0" layoutInCell="1" allowOverlap="1" wp14:anchorId="25992E4B" wp14:editId="2DC239DD">
            <wp:simplePos x="0" y="0"/>
            <wp:positionH relativeFrom="column">
              <wp:posOffset>4508668</wp:posOffset>
            </wp:positionH>
            <wp:positionV relativeFrom="paragraph">
              <wp:posOffset>24726</wp:posOffset>
            </wp:positionV>
            <wp:extent cx="807055" cy="991196"/>
            <wp:effectExtent l="0" t="0" r="0" b="0"/>
            <wp:wrapNone/>
            <wp:docPr id="859" name="図 859" descr="15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9" descr="15-0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55" cy="991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C7218A" w14:textId="77777777" w:rsidR="00DF1A8C" w:rsidRDefault="00DF1A8C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</w:p>
    <w:p w14:paraId="2A2963C8" w14:textId="77777777" w:rsidR="00DF1A8C" w:rsidRDefault="00DF1A8C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</w:p>
    <w:p w14:paraId="59EBA4C2" w14:textId="77777777" w:rsidR="00DF1A8C" w:rsidRDefault="00DF1A8C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</w:p>
    <w:p w14:paraId="200BF9C1" w14:textId="604A631A" w:rsidR="00DF1A8C" w:rsidRDefault="00DF1A8C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  <w:r>
        <w:rPr>
          <w:rFonts w:ascii="HG創英角ﾎﾟｯﾌﾟ体" w:eastAsia="HG創英角ﾎﾟｯﾌﾟ体" w:hAnsi="ＭＳ ゴシック" w:cs="ＭＳ ゴシック"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0B89E2E" wp14:editId="785E0D94">
                <wp:simplePos x="0" y="0"/>
                <wp:positionH relativeFrom="column">
                  <wp:posOffset>4241269</wp:posOffset>
                </wp:positionH>
                <wp:positionV relativeFrom="paragraph">
                  <wp:posOffset>145363</wp:posOffset>
                </wp:positionV>
                <wp:extent cx="1391920" cy="998855"/>
                <wp:effectExtent l="1905" t="0" r="0" b="0"/>
                <wp:wrapNone/>
                <wp:docPr id="9" name="Text Box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1920" cy="998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8C3C17" w14:textId="77777777" w:rsidR="000B383D" w:rsidRDefault="000B383D" w:rsidP="00E31A53">
                            <w:pPr>
                              <w:spacing w:line="360" w:lineRule="exact"/>
                              <w:rPr>
                                <w:rFonts w:ascii="HG創英角ﾎﾟｯﾌﾟ体" w:eastAsia="HG創英角ﾎﾟｯﾌﾟ体" w:hAnsi="ＭＳ ゴシック" w:cs="ＭＳ ゴシック"/>
                                <w:color w:val="F7356B"/>
                                <w:sz w:val="24"/>
                                <w:szCs w:val="28"/>
                                <w:u w:val="wavyHeavy"/>
                              </w:rPr>
                            </w:pPr>
                            <w:r w:rsidRPr="0055789E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F7356B"/>
                                <w:sz w:val="24"/>
                                <w:szCs w:val="28"/>
                                <w:u w:val="wavyHeavy"/>
                              </w:rPr>
                              <w:t>着脱しやすいもの</w:t>
                            </w:r>
                          </w:p>
                          <w:p w14:paraId="41EA42AE" w14:textId="77777777" w:rsidR="000B383D" w:rsidRPr="00467327" w:rsidRDefault="000B383D" w:rsidP="00E31A53">
                            <w:pPr>
                              <w:spacing w:line="360" w:lineRule="exact"/>
                              <w:rPr>
                                <w:rFonts w:ascii="HG創英角ﾎﾟｯﾌﾟ体" w:eastAsia="HG創英角ﾎﾟｯﾌﾟ体" w:hAnsi="ＭＳ ゴシック" w:cs="ＭＳ ゴシック"/>
                                <w:szCs w:val="21"/>
                                <w:u w:val="wavyHeavy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ＭＳ ゴシック" w:cs="ＭＳ ゴシック" w:hint="eastAsia"/>
                                <w:szCs w:val="21"/>
                                <w:u w:val="wavyHeavy"/>
                              </w:rPr>
                              <w:t>前あきのボタンがはめやすい上着は脱ぎ着が楽です。</w:t>
                            </w:r>
                          </w:p>
                        </w:txbxContent>
                      </wps:txbx>
                      <wps:bodyPr rot="0" vert="horz" wrap="square" lIns="74160" tIns="9000" rIns="74160" bIns="9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89E2E" id="Text Box 844" o:spid="_x0000_s1030" type="#_x0000_t202" style="position:absolute;left:0;text-align:left;margin-left:333.95pt;margin-top:11.45pt;width:109.6pt;height:78.6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" filled="f" stroked="f">
                <v:textbox inset="2.06mm,.25mm,2.06mm,.25mm">
                  <w:txbxContent>
                    <w:p w14:paraId="7F8C3C17" w14:textId="77777777" w:rsidR="000B383D" w:rsidRDefault="000B383D" w:rsidP="00E31A53">
                      <w:pPr>
                        <w:spacing w:line="360" w:lineRule="exact"/>
                        <w:rPr>
                          <w:rFonts w:ascii="HG創英角ﾎﾟｯﾌﾟ体" w:eastAsia="HG創英角ﾎﾟｯﾌﾟ体" w:hAnsi="ＭＳ ゴシック" w:cs="ＭＳ ゴシック"/>
                          <w:color w:val="F7356B"/>
                          <w:sz w:val="24"/>
                          <w:szCs w:val="28"/>
                          <w:u w:val="wavyHeavy"/>
                        </w:rPr>
                      </w:pPr>
                      <w:r w:rsidRPr="0055789E">
                        <w:rPr>
                          <w:rFonts w:ascii="HG創英角ﾎﾟｯﾌﾟ体" w:eastAsia="HG創英角ﾎﾟｯﾌﾟ体" w:hAnsi="ＭＳ ゴシック" w:cs="ＭＳ ゴシック" w:hint="eastAsia"/>
                          <w:color w:val="F7356B"/>
                          <w:sz w:val="24"/>
                          <w:szCs w:val="28"/>
                          <w:u w:val="wavyHeavy"/>
                        </w:rPr>
                        <w:t>着脱しやすいもの</w:t>
                      </w:r>
                    </w:p>
                    <w:p w14:paraId="41EA42AE" w14:textId="77777777" w:rsidR="000B383D" w:rsidRPr="00467327" w:rsidRDefault="000B383D" w:rsidP="00E31A53">
                      <w:pPr>
                        <w:spacing w:line="360" w:lineRule="exact"/>
                        <w:rPr>
                          <w:rFonts w:ascii="HG創英角ﾎﾟｯﾌﾟ体" w:eastAsia="HG創英角ﾎﾟｯﾌﾟ体" w:hAnsi="ＭＳ ゴシック" w:cs="ＭＳ ゴシック"/>
                          <w:szCs w:val="21"/>
                          <w:u w:val="wavyHeavy"/>
                        </w:rPr>
                      </w:pPr>
                      <w:r>
                        <w:rPr>
                          <w:rFonts w:ascii="HG創英角ﾎﾟｯﾌﾟ体" w:eastAsia="HG創英角ﾎﾟｯﾌﾟ体" w:hAnsi="ＭＳ ゴシック" w:cs="ＭＳ ゴシック" w:hint="eastAsia"/>
                          <w:szCs w:val="21"/>
                          <w:u w:val="wavyHeavy"/>
                        </w:rPr>
                        <w:t>前あきのボタンがはめやすい上着は脱ぎ着が楽です。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7302BDE1" w14:textId="2EF4B1A4" w:rsidR="00DF1A8C" w:rsidRDefault="00DF1A8C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</w:p>
    <w:p w14:paraId="6971CBB5" w14:textId="77777777" w:rsidR="00DF1A8C" w:rsidRDefault="00DF1A8C" w:rsidP="00E31A53">
      <w:pPr>
        <w:rPr>
          <w:rFonts w:ascii="HG創英角ﾎﾟｯﾌﾟ体" w:eastAsia="HG創英角ﾎﾟｯﾌﾟ体" w:hAnsi="ＭＳ ゴシック" w:cs="ＭＳ ゴシック" w:hint="eastAsia"/>
          <w:sz w:val="22"/>
          <w:szCs w:val="22"/>
        </w:rPr>
      </w:pPr>
    </w:p>
    <w:p w14:paraId="2D2F0A5A" w14:textId="3FF882D5" w:rsidR="00DF1A8C" w:rsidRDefault="00DF1A8C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  <w:r>
        <w:rPr>
          <w:rFonts w:ascii="HG創英角ﾎﾟｯﾌﾟ体" w:eastAsia="HG創英角ﾎﾟｯﾌﾟ体" w:hAnsi="ＭＳ ゴシック" w:cs="ＭＳ ゴシック" w:hint="eastAsia"/>
          <w:sz w:val="22"/>
          <w:szCs w:val="22"/>
        </w:rPr>
        <w:t xml:space="preserve">　　　　　　　歯と口の中の健康について</w:t>
      </w:r>
    </w:p>
    <w:p w14:paraId="06A4F2FF" w14:textId="32DF6A29" w:rsidR="00DF1A8C" w:rsidRDefault="00DF1A8C" w:rsidP="00E31A53">
      <w:pPr>
        <w:rPr>
          <w:rFonts w:ascii="HG創英角ﾎﾟｯﾌﾟ体" w:eastAsia="HG創英角ﾎﾟｯﾌﾟ体" w:hAnsi="ＭＳ ゴシック" w:cs="ＭＳ ゴシック"/>
          <w:sz w:val="22"/>
          <w:szCs w:val="22"/>
        </w:rPr>
      </w:pPr>
      <w:r>
        <w:rPr>
          <w:rFonts w:ascii="HG創英角ﾎﾟｯﾌﾟ体" w:eastAsia="HG創英角ﾎﾟｯﾌﾟ体" w:hAnsi="ＭＳ ゴシック" w:cs="ＭＳ ゴシック" w:hint="eastAsia"/>
          <w:sz w:val="22"/>
          <w:szCs w:val="22"/>
        </w:rPr>
        <w:t xml:space="preserve">　　　　　　　　考えてみましょう</w:t>
      </w:r>
    </w:p>
    <w:p w14:paraId="25B60307" w14:textId="77777777" w:rsidR="00DF1A8C" w:rsidRPr="00CB08A3" w:rsidRDefault="00DF1A8C" w:rsidP="00E31A53">
      <w:pPr>
        <w:rPr>
          <w:rFonts w:ascii="HG創英角ﾎﾟｯﾌﾟ体" w:eastAsia="HG創英角ﾎﾟｯﾌﾟ体" w:hAnsi="ＭＳ ゴシック" w:cs="ＭＳ ゴシック" w:hint="eastAsia"/>
          <w:sz w:val="22"/>
          <w:szCs w:val="22"/>
        </w:rPr>
      </w:pPr>
    </w:p>
    <w:p w14:paraId="02273573" w14:textId="59F1C236" w:rsidR="00967A59" w:rsidRPr="00967A59" w:rsidRDefault="00467327" w:rsidP="00967A59">
      <w:pPr>
        <w:rPr>
          <w:rFonts w:ascii="HG創英角ﾎﾟｯﾌﾟ体" w:eastAsia="HG創英角ﾎﾟｯﾌﾟ体" w:hAnsi="ＭＳ ゴシック" w:cs="ＭＳ ゴシック"/>
          <w:sz w:val="36"/>
          <w:szCs w:val="28"/>
        </w:rPr>
      </w:pPr>
      <w:r>
        <w:rPr>
          <w:noProof/>
        </w:rPr>
        <w:drawing>
          <wp:anchor distT="0" distB="0" distL="114300" distR="114300" simplePos="0" relativeHeight="251648512" behindDoc="0" locked="0" layoutInCell="1" allowOverlap="1" wp14:anchorId="6E24F9A4" wp14:editId="1B89FAEC">
            <wp:simplePos x="0" y="0"/>
            <wp:positionH relativeFrom="column">
              <wp:posOffset>536575</wp:posOffset>
            </wp:positionH>
            <wp:positionV relativeFrom="paragraph">
              <wp:posOffset>453390</wp:posOffset>
            </wp:positionV>
            <wp:extent cx="1703705" cy="1127760"/>
            <wp:effectExtent l="19050" t="0" r="0" b="0"/>
            <wp:wrapNone/>
            <wp:docPr id="862" name="図 862" descr="15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2" descr="15-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705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1584" behindDoc="0" locked="0" layoutInCell="1" allowOverlap="1" wp14:anchorId="176BEA68" wp14:editId="220C53E0">
            <wp:simplePos x="0" y="0"/>
            <wp:positionH relativeFrom="column">
              <wp:posOffset>2517775</wp:posOffset>
            </wp:positionH>
            <wp:positionV relativeFrom="paragraph">
              <wp:posOffset>453390</wp:posOffset>
            </wp:positionV>
            <wp:extent cx="1674495" cy="1127125"/>
            <wp:effectExtent l="19050" t="0" r="1905" b="0"/>
            <wp:wrapNone/>
            <wp:docPr id="865" name="図 865" descr="15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5" descr="15-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1127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948F2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FA85C7" wp14:editId="4C22465A">
                <wp:simplePos x="0" y="0"/>
                <wp:positionH relativeFrom="column">
                  <wp:posOffset>941070</wp:posOffset>
                </wp:positionH>
                <wp:positionV relativeFrom="paragraph">
                  <wp:posOffset>20955</wp:posOffset>
                </wp:positionV>
                <wp:extent cx="4916805" cy="353060"/>
                <wp:effectExtent l="15240" t="19050" r="20955" b="18415"/>
                <wp:wrapNone/>
                <wp:docPr id="7" name="Text Box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6805" cy="3530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C6BDE1" w14:textId="77777777" w:rsidR="000B383D" w:rsidRPr="00F948F2" w:rsidRDefault="000B383D" w:rsidP="00C24FF9">
                            <w:pPr>
                              <w:spacing w:line="400" w:lineRule="exact"/>
                              <w:rPr>
                                <w:rFonts w:ascii="HG創英角ﾎﾟｯﾌﾟ体" w:eastAsia="HG創英角ﾎﾟｯﾌﾟ体" w:hAnsi="ＭＳ ゴシック" w:cs="ＭＳ ゴシック"/>
                                <w:color w:val="1BA8BD"/>
                                <w:sz w:val="40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F948F2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1BA8BD"/>
                                <w:sz w:val="40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健康な体作りが、一番の予防になります</w:t>
                            </w:r>
                          </w:p>
                          <w:p w14:paraId="766F3B53" w14:textId="77777777" w:rsidR="000B383D" w:rsidRDefault="000B383D"/>
                        </w:txbxContent>
                      </wps:txbx>
                      <wps:bodyPr rot="0" vert="horz" wrap="square" lIns="74160" tIns="9000" rIns="74160" bIns="9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A85C7" id="Text Box 835" o:spid="_x0000_s1031" type="#_x0000_t202" style="position:absolute;left:0;text-align:left;margin-left:74.1pt;margin-top:1.65pt;width:387.15pt;height:27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" filled="f" strokeweight="2.25pt">
                <v:textbox inset="2.06mm,.25mm,2.06mm,.25mm">
                  <w:txbxContent>
                    <w:p w14:paraId="2FC6BDE1" w14:textId="77777777" w:rsidR="000B383D" w:rsidRPr="00F948F2" w:rsidRDefault="000B383D" w:rsidP="00C24FF9">
                      <w:pPr>
                        <w:spacing w:line="400" w:lineRule="exact"/>
                        <w:rPr>
                          <w:rFonts w:ascii="HG創英角ﾎﾟｯﾌﾟ体" w:eastAsia="HG創英角ﾎﾟｯﾌﾟ体" w:hAnsi="ＭＳ ゴシック" w:cs="ＭＳ ゴシック"/>
                          <w:color w:val="1BA8BD"/>
                          <w:sz w:val="40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F948F2">
                        <w:rPr>
                          <w:rFonts w:ascii="HG創英角ﾎﾟｯﾌﾟ体" w:eastAsia="HG創英角ﾎﾟｯﾌﾟ体" w:hAnsi="ＭＳ ゴシック" w:cs="ＭＳ ゴシック" w:hint="eastAsia"/>
                          <w:color w:val="1BA8BD"/>
                          <w:sz w:val="40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健康な体作りが、一番の予防になります</w:t>
                      </w:r>
                    </w:p>
                    <w:p w14:paraId="766F3B53" w14:textId="77777777" w:rsidR="000B383D" w:rsidRDefault="000B383D"/>
                  </w:txbxContent>
                </v:textbox>
              </v:shape>
            </w:pict>
          </mc:Fallback>
        </mc:AlternateContent>
      </w:r>
      <w:r w:rsidR="00E31A53">
        <w:rPr>
          <w:rFonts w:ascii="HG創英角ﾎﾟｯﾌﾟ体" w:eastAsia="HG創英角ﾎﾟｯﾌﾟ体" w:hAnsi="ＭＳ ゴシック" w:cs="ＭＳ ゴシック" w:hint="eastAsia"/>
          <w:sz w:val="36"/>
          <w:szCs w:val="28"/>
        </w:rPr>
        <w:t xml:space="preserve">　　　　　　　　　　　　　　　　　　　　　　　</w:t>
      </w:r>
    </w:p>
    <w:p w14:paraId="353A3653" w14:textId="77777777" w:rsidR="00967A59" w:rsidRPr="00967A59" w:rsidRDefault="00467327" w:rsidP="00967A59">
      <w:pPr>
        <w:rPr>
          <w:rFonts w:ascii="HG創英角ﾎﾟｯﾌﾟ体" w:eastAsia="HG創英角ﾎﾟｯﾌﾟ体" w:hAnsi="ＭＳ ゴシック" w:cs="ＭＳ ゴシック"/>
          <w:sz w:val="36"/>
          <w:szCs w:val="28"/>
        </w:rPr>
      </w:pPr>
      <w:r>
        <w:rPr>
          <w:rFonts w:ascii="HG創英角ﾎﾟｯﾌﾟ体" w:eastAsia="HG創英角ﾎﾟｯﾌﾟ体" w:hAnsi="ＭＳ ゴシック" w:cs="ＭＳ ゴシック" w:hint="eastAsia"/>
          <w:noProof/>
          <w:sz w:val="36"/>
          <w:szCs w:val="28"/>
        </w:rPr>
        <w:drawing>
          <wp:anchor distT="0" distB="0" distL="114300" distR="114300" simplePos="0" relativeHeight="251663872" behindDoc="0" locked="0" layoutInCell="1" allowOverlap="1" wp14:anchorId="1EEAEF1F" wp14:editId="35E44B35">
            <wp:simplePos x="0" y="0"/>
            <wp:positionH relativeFrom="column">
              <wp:posOffset>4864843</wp:posOffset>
            </wp:positionH>
            <wp:positionV relativeFrom="paragraph">
              <wp:posOffset>75819</wp:posOffset>
            </wp:positionV>
            <wp:extent cx="1766189" cy="1121664"/>
            <wp:effectExtent l="19050" t="0" r="5461" b="0"/>
            <wp:wrapNone/>
            <wp:docPr id="848" name="図 848" descr="15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8" descr="15-0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189" cy="1121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31A53">
        <w:rPr>
          <w:rFonts w:ascii="HG創英角ﾎﾟｯﾌﾟ体" w:eastAsia="HG創英角ﾎﾟｯﾌﾟ体" w:hAnsi="ＭＳ ゴシック" w:cs="ＭＳ ゴシック" w:hint="eastAsia"/>
          <w:sz w:val="36"/>
          <w:szCs w:val="28"/>
        </w:rPr>
        <w:t xml:space="preserve">　　　　　　　　　　　　　　　　　　</w:t>
      </w:r>
    </w:p>
    <w:p w14:paraId="1542D4D1" w14:textId="77777777" w:rsidR="00E31A53" w:rsidRDefault="00E31A53" w:rsidP="00967A59">
      <w:pPr>
        <w:rPr>
          <w:rFonts w:ascii="HG創英角ﾎﾟｯﾌﾟ体" w:eastAsia="HG創英角ﾎﾟｯﾌﾟ体" w:hAnsi="ＭＳ ゴシック" w:cs="ＭＳ ゴシック"/>
          <w:sz w:val="36"/>
          <w:szCs w:val="28"/>
        </w:rPr>
      </w:pPr>
    </w:p>
    <w:p w14:paraId="3FEB050E" w14:textId="610B3D62" w:rsidR="00967A59" w:rsidRPr="00967A59" w:rsidRDefault="00FC24C1" w:rsidP="00967A59">
      <w:pPr>
        <w:rPr>
          <w:rFonts w:ascii="HG創英角ﾎﾟｯﾌﾟ体" w:eastAsia="HG創英角ﾎﾟｯﾌﾟ体" w:hAnsi="ＭＳ ゴシック" w:cs="ＭＳ ゴシック"/>
          <w:sz w:val="36"/>
          <w:szCs w:val="28"/>
        </w:rPr>
      </w:pPr>
      <w:r>
        <w:rPr>
          <w:rFonts w:ascii="HG創英角ﾎﾟｯﾌﾟ体" w:eastAsia="HG創英角ﾎﾟｯﾌﾟ体" w:hAnsi="ＭＳ ゴシック" w:cs="ＭＳ ゴシック"/>
          <w:noProof/>
          <w:sz w:val="36"/>
          <w:szCs w:val="28"/>
        </w:rPr>
        <w:drawing>
          <wp:anchor distT="0" distB="0" distL="114300" distR="114300" simplePos="0" relativeHeight="251650560" behindDoc="0" locked="0" layoutInCell="1" allowOverlap="1" wp14:anchorId="5B3665FA" wp14:editId="6A8D27AE">
            <wp:simplePos x="0" y="0"/>
            <wp:positionH relativeFrom="column">
              <wp:posOffset>4258867</wp:posOffset>
            </wp:positionH>
            <wp:positionV relativeFrom="paragraph">
              <wp:posOffset>332844</wp:posOffset>
            </wp:positionV>
            <wp:extent cx="1358265" cy="1097280"/>
            <wp:effectExtent l="19050" t="0" r="0" b="0"/>
            <wp:wrapNone/>
            <wp:docPr id="864" name="図 864" descr="15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4" descr="15-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948F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2260D05" wp14:editId="127D03E6">
                <wp:simplePos x="0" y="0"/>
                <wp:positionH relativeFrom="column">
                  <wp:posOffset>2559050</wp:posOffset>
                </wp:positionH>
                <wp:positionV relativeFrom="paragraph">
                  <wp:posOffset>246380</wp:posOffset>
                </wp:positionV>
                <wp:extent cx="1689735" cy="454660"/>
                <wp:effectExtent l="4445" t="0" r="1270" b="0"/>
                <wp:wrapNone/>
                <wp:docPr id="6" name="Text Box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4F1FB" w14:textId="77777777" w:rsidR="000B383D" w:rsidRPr="006E27CA" w:rsidRDefault="000B383D" w:rsidP="006E27CA">
                            <w:pPr>
                              <w:snapToGrid w:val="0"/>
                              <w:jc w:val="center"/>
                              <w:rPr>
                                <w:rFonts w:ascii="HG創英角ﾎﾟｯﾌﾟ体" w:eastAsia="HG創英角ﾎﾟｯﾌﾟ体" w:hAnsi="ＭＳ ゴシック" w:cs="ＭＳ ゴシック"/>
                                <w:color w:val="5172B3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5172B3"/>
                                <w:sz w:val="24"/>
                                <w:szCs w:val="28"/>
                              </w:rPr>
                              <w:t>３</w:t>
                            </w:r>
                            <w:r w:rsidRPr="006E27CA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5172B3"/>
                                <w:sz w:val="24"/>
                                <w:szCs w:val="28"/>
                              </w:rPr>
                              <w:t>食</w:t>
                            </w:r>
                          </w:p>
                          <w:p w14:paraId="65142284" w14:textId="77777777" w:rsidR="000B383D" w:rsidRPr="006E27CA" w:rsidRDefault="000B383D" w:rsidP="006E27CA">
                            <w:pPr>
                              <w:snapToGrid w:val="0"/>
                              <w:jc w:val="center"/>
                              <w:rPr>
                                <w:rFonts w:ascii="HG創英角ﾎﾟｯﾌﾟ体" w:eastAsia="HG創英角ﾎﾟｯﾌﾟ体" w:hAnsi="ＭＳ ゴシック" w:cs="ＭＳ ゴシック"/>
                                <w:color w:val="5172B3"/>
                                <w:sz w:val="24"/>
                                <w:szCs w:val="28"/>
                              </w:rPr>
                            </w:pPr>
                            <w:r w:rsidRPr="006E27CA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5172B3"/>
                                <w:sz w:val="24"/>
                                <w:szCs w:val="28"/>
                              </w:rPr>
                              <w:t>しっかり食べる</w:t>
                            </w:r>
                          </w:p>
                        </w:txbxContent>
                      </wps:txbx>
                      <wps:bodyPr rot="0" vert="horz" wrap="square" lIns="74160" tIns="9000" rIns="74160" bIns="9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60D05" id="Text Box 840" o:spid="_x0000_s1032" type="#_x0000_t202" style="position:absolute;left:0;text-align:left;margin-left:201.5pt;margin-top:19.4pt;width:133.05pt;height:35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" filled="f" stroked="f">
                <v:textbox inset="2.06mm,.25mm,2.06mm,.25mm">
                  <w:txbxContent>
                    <w:p w14:paraId="5894F1FB" w14:textId="77777777" w:rsidR="000B383D" w:rsidRPr="006E27CA" w:rsidRDefault="000B383D" w:rsidP="006E27CA">
                      <w:pPr>
                        <w:snapToGrid w:val="0"/>
                        <w:jc w:val="center"/>
                        <w:rPr>
                          <w:rFonts w:ascii="HG創英角ﾎﾟｯﾌﾟ体" w:eastAsia="HG創英角ﾎﾟｯﾌﾟ体" w:hAnsi="ＭＳ ゴシック" w:cs="ＭＳ ゴシック"/>
                          <w:color w:val="5172B3"/>
                          <w:sz w:val="24"/>
                          <w:szCs w:val="28"/>
                        </w:rPr>
                      </w:pPr>
                      <w:r>
                        <w:rPr>
                          <w:rFonts w:ascii="HG創英角ﾎﾟｯﾌﾟ体" w:eastAsia="HG創英角ﾎﾟｯﾌﾟ体" w:hAnsi="ＭＳ ゴシック" w:cs="ＭＳ ゴシック" w:hint="eastAsia"/>
                          <w:color w:val="5172B3"/>
                          <w:sz w:val="24"/>
                          <w:szCs w:val="28"/>
                        </w:rPr>
                        <w:t>３</w:t>
                      </w:r>
                      <w:r w:rsidRPr="006E27CA">
                        <w:rPr>
                          <w:rFonts w:ascii="HG創英角ﾎﾟｯﾌﾟ体" w:eastAsia="HG創英角ﾎﾟｯﾌﾟ体" w:hAnsi="ＭＳ ゴシック" w:cs="ＭＳ ゴシック" w:hint="eastAsia"/>
                          <w:color w:val="5172B3"/>
                          <w:sz w:val="24"/>
                          <w:szCs w:val="28"/>
                        </w:rPr>
                        <w:t>食</w:t>
                      </w:r>
                    </w:p>
                    <w:p w14:paraId="65142284" w14:textId="77777777" w:rsidR="000B383D" w:rsidRPr="006E27CA" w:rsidRDefault="000B383D" w:rsidP="006E27CA">
                      <w:pPr>
                        <w:snapToGrid w:val="0"/>
                        <w:jc w:val="center"/>
                        <w:rPr>
                          <w:rFonts w:ascii="HG創英角ﾎﾟｯﾌﾟ体" w:eastAsia="HG創英角ﾎﾟｯﾌﾟ体" w:hAnsi="ＭＳ ゴシック" w:cs="ＭＳ ゴシック"/>
                          <w:color w:val="5172B3"/>
                          <w:sz w:val="24"/>
                          <w:szCs w:val="28"/>
                        </w:rPr>
                      </w:pPr>
                      <w:r w:rsidRPr="006E27CA">
                        <w:rPr>
                          <w:rFonts w:ascii="HG創英角ﾎﾟｯﾌﾟ体" w:eastAsia="HG創英角ﾎﾟｯﾌﾟ体" w:hAnsi="ＭＳ ゴシック" w:cs="ＭＳ ゴシック" w:hint="eastAsia"/>
                          <w:color w:val="5172B3"/>
                          <w:sz w:val="24"/>
                          <w:szCs w:val="28"/>
                        </w:rPr>
                        <w:t>しっかり食べる</w:t>
                      </w:r>
                    </w:p>
                  </w:txbxContent>
                </v:textbox>
              </v:shape>
            </w:pict>
          </mc:Fallback>
        </mc:AlternateContent>
      </w:r>
      <w:r w:rsidR="00F948F2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8CE2758" wp14:editId="0AC32642">
                <wp:simplePos x="0" y="0"/>
                <wp:positionH relativeFrom="column">
                  <wp:posOffset>638810</wp:posOffset>
                </wp:positionH>
                <wp:positionV relativeFrom="paragraph">
                  <wp:posOffset>313690</wp:posOffset>
                </wp:positionV>
                <wp:extent cx="1463675" cy="238760"/>
                <wp:effectExtent l="0" t="0" r="4445" b="1905"/>
                <wp:wrapNone/>
                <wp:docPr id="5" name="Text Box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07D15" w14:textId="77777777" w:rsidR="000B383D" w:rsidRPr="00C24FF9" w:rsidRDefault="000B383D" w:rsidP="006E27CA">
                            <w:pPr>
                              <w:spacing w:line="360" w:lineRule="exact"/>
                              <w:jc w:val="center"/>
                              <w:rPr>
                                <w:rFonts w:ascii="HG創英角ﾎﾟｯﾌﾟ体" w:eastAsia="HG創英角ﾎﾟｯﾌﾟ体" w:hAnsi="ＭＳ ゴシック" w:cs="ＭＳ ゴシック"/>
                                <w:color w:val="FF4D00"/>
                                <w:sz w:val="24"/>
                                <w:szCs w:val="28"/>
                              </w:rPr>
                            </w:pPr>
                            <w:r w:rsidRPr="00C24FF9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FF4D00"/>
                                <w:sz w:val="24"/>
                                <w:szCs w:val="28"/>
                              </w:rPr>
                              <w:t>早寝早起き</w:t>
                            </w:r>
                          </w:p>
                        </w:txbxContent>
                      </wps:txbx>
                      <wps:bodyPr rot="0" vert="horz" wrap="square" lIns="74160" tIns="9000" rIns="74160" bIns="9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E2758" id="Text Box 838" o:spid="_x0000_s1033" type="#_x0000_t202" style="position:absolute;left:0;text-align:left;margin-left:50.3pt;margin-top:24.7pt;width:115.25pt;height:18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" filled="f" stroked="f">
                <v:textbox inset="2.06mm,.25mm,2.06mm,.25mm">
                  <w:txbxContent>
                    <w:p w14:paraId="69F07D15" w14:textId="77777777" w:rsidR="000B383D" w:rsidRPr="00C24FF9" w:rsidRDefault="000B383D" w:rsidP="006E27CA">
                      <w:pPr>
                        <w:spacing w:line="360" w:lineRule="exact"/>
                        <w:jc w:val="center"/>
                        <w:rPr>
                          <w:rFonts w:ascii="HG創英角ﾎﾟｯﾌﾟ体" w:eastAsia="HG創英角ﾎﾟｯﾌﾟ体" w:hAnsi="ＭＳ ゴシック" w:cs="ＭＳ ゴシック"/>
                          <w:color w:val="FF4D00"/>
                          <w:sz w:val="24"/>
                          <w:szCs w:val="28"/>
                        </w:rPr>
                      </w:pPr>
                      <w:r w:rsidRPr="00C24FF9">
                        <w:rPr>
                          <w:rFonts w:ascii="HG創英角ﾎﾟｯﾌﾟ体" w:eastAsia="HG創英角ﾎﾟｯﾌﾟ体" w:hAnsi="ＭＳ ゴシック" w:cs="ＭＳ ゴシック" w:hint="eastAsia"/>
                          <w:color w:val="FF4D00"/>
                          <w:sz w:val="24"/>
                          <w:szCs w:val="28"/>
                        </w:rPr>
                        <w:t>早寝早起き</w:t>
                      </w:r>
                    </w:p>
                  </w:txbxContent>
                </v:textbox>
              </v:shape>
            </w:pict>
          </mc:Fallback>
        </mc:AlternateContent>
      </w:r>
      <w:r w:rsidR="00F948F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7C85373" wp14:editId="10CD4A4A">
                <wp:simplePos x="0" y="0"/>
                <wp:positionH relativeFrom="column">
                  <wp:posOffset>228600</wp:posOffset>
                </wp:positionH>
                <wp:positionV relativeFrom="paragraph">
                  <wp:posOffset>100330</wp:posOffset>
                </wp:positionV>
                <wp:extent cx="2640965" cy="2478405"/>
                <wp:effectExtent l="0" t="3175" r="0" b="4445"/>
                <wp:wrapNone/>
                <wp:docPr id="4" name="Text Box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0965" cy="2478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068C7" w14:textId="77777777" w:rsidR="000B383D" w:rsidRDefault="000B383D" w:rsidP="00E31A53">
                            <w:pPr>
                              <w:spacing w:line="260" w:lineRule="exact"/>
                              <w:ind w:firstLineChars="100" w:firstLine="220"/>
                              <w:rPr>
                                <w:rFonts w:ascii="ＭＳ ゴシック" w:eastAsia="ＭＳ ゴシック" w:hAnsi="ＭＳ ゴシック" w:cs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</w:p>
                          <w:p w14:paraId="0080757C" w14:textId="77777777" w:rsidR="000B383D" w:rsidRPr="00EC086F" w:rsidRDefault="000B383D" w:rsidP="00CB08A3">
                            <w:pPr>
                              <w:spacing w:line="260" w:lineRule="exact"/>
                              <w:ind w:firstLineChars="100" w:firstLine="221"/>
                              <w:rPr>
                                <w:rFonts w:ascii="ＭＳ ゴシック" w:eastAsia="ＭＳ ゴシック" w:hAnsi="ＭＳ ゴシック" w:cs="ＭＳ ゴシック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160" tIns="9000" rIns="74160" bIns="9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85373" id="Text Box 836" o:spid="_x0000_s1034" type="#_x0000_t202" style="position:absolute;left:0;text-align:left;margin-left:18pt;margin-top:7.9pt;width:207.95pt;height:195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" filled="f" stroked="f">
                <v:textbox inset="2.06mm,.25mm,2.06mm,.25mm">
                  <w:txbxContent>
                    <w:p w14:paraId="50C068C7" w14:textId="77777777" w:rsidR="000B383D" w:rsidRDefault="000B383D" w:rsidP="00E31A53">
                      <w:pPr>
                        <w:spacing w:line="260" w:lineRule="exact"/>
                        <w:ind w:firstLineChars="100" w:firstLine="220"/>
                        <w:rPr>
                          <w:rFonts w:ascii="ＭＳ ゴシック" w:eastAsia="ＭＳ ゴシック" w:hAnsi="ＭＳ ゴシック" w:cs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sz w:val="22"/>
                          <w:szCs w:val="22"/>
                        </w:rPr>
                        <w:t xml:space="preserve">　　</w:t>
                      </w:r>
                    </w:p>
                    <w:p w14:paraId="0080757C" w14:textId="77777777" w:rsidR="000B383D" w:rsidRPr="00EC086F" w:rsidRDefault="000B383D" w:rsidP="00CB08A3">
                      <w:pPr>
                        <w:spacing w:line="260" w:lineRule="exact"/>
                        <w:ind w:firstLineChars="100" w:firstLine="221"/>
                        <w:rPr>
                          <w:rFonts w:ascii="ＭＳ ゴシック" w:eastAsia="ＭＳ ゴシック" w:hAnsi="ＭＳ ゴシック" w:cs="ＭＳ ゴシック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2DCD97" w14:textId="620535E0" w:rsidR="00967A59" w:rsidRPr="00E31A53" w:rsidRDefault="00467327" w:rsidP="00967A59">
      <w:pPr>
        <w:rPr>
          <w:rFonts w:ascii="HG創英角ﾎﾟｯﾌﾟ体" w:eastAsia="HG創英角ﾎﾟｯﾌﾟ体" w:hAnsi="ＭＳ ゴシック" w:cs="ＭＳ ゴシック"/>
          <w:sz w:val="36"/>
          <w:szCs w:val="28"/>
        </w:rPr>
      </w:pPr>
      <w:r>
        <w:rPr>
          <w:rFonts w:ascii="HG創英角ﾎﾟｯﾌﾟ体" w:eastAsia="HG創英角ﾎﾟｯﾌﾟ体" w:hAnsi="ＭＳ ゴシック" w:cs="ＭＳ ゴシック"/>
          <w:noProof/>
          <w:sz w:val="36"/>
          <w:szCs w:val="28"/>
        </w:rPr>
        <w:drawing>
          <wp:anchor distT="0" distB="0" distL="114300" distR="114300" simplePos="0" relativeHeight="251670016" behindDoc="0" locked="0" layoutInCell="1" allowOverlap="1" wp14:anchorId="15E3FE73" wp14:editId="66A53480">
            <wp:simplePos x="0" y="0"/>
            <wp:positionH relativeFrom="column">
              <wp:posOffset>1280541</wp:posOffset>
            </wp:positionH>
            <wp:positionV relativeFrom="paragraph">
              <wp:posOffset>63627</wp:posOffset>
            </wp:positionV>
            <wp:extent cx="1534541" cy="1194816"/>
            <wp:effectExtent l="19050" t="0" r="8509" b="0"/>
            <wp:wrapNone/>
            <wp:docPr id="1" name="図 863" descr="15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3" descr="15-0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1960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34FC17" w14:textId="1031B154" w:rsidR="00967A59" w:rsidRPr="00967A59" w:rsidRDefault="00F948F2" w:rsidP="00967A59">
      <w:pPr>
        <w:rPr>
          <w:rFonts w:ascii="HG創英角ﾎﾟｯﾌﾟ体" w:eastAsia="HG創英角ﾎﾟｯﾌﾟ体" w:hAnsi="ＭＳ ゴシック" w:cs="ＭＳ ゴシック"/>
          <w:sz w:val="36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79B3701" wp14:editId="3EBDBE13">
                <wp:simplePos x="0" y="0"/>
                <wp:positionH relativeFrom="column">
                  <wp:posOffset>4337685</wp:posOffset>
                </wp:positionH>
                <wp:positionV relativeFrom="paragraph">
                  <wp:posOffset>543560</wp:posOffset>
                </wp:positionV>
                <wp:extent cx="1239520" cy="238760"/>
                <wp:effectExtent l="1905" t="0" r="0" b="635"/>
                <wp:wrapNone/>
                <wp:docPr id="3" name="Text Box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52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26E12" w14:textId="77777777" w:rsidR="000B383D" w:rsidRPr="006E27CA" w:rsidRDefault="000B383D" w:rsidP="006E27CA">
                            <w:pPr>
                              <w:spacing w:line="360" w:lineRule="exact"/>
                              <w:jc w:val="center"/>
                              <w:rPr>
                                <w:rFonts w:ascii="HG創英角ﾎﾟｯﾌﾟ体" w:eastAsia="HG創英角ﾎﾟｯﾌﾟ体" w:hAnsi="ＭＳ ゴシック" w:cs="ＭＳ ゴシック"/>
                                <w:color w:val="5172B3"/>
                                <w:sz w:val="24"/>
                                <w:szCs w:val="28"/>
                              </w:rPr>
                            </w:pPr>
                            <w:r w:rsidRPr="006E27CA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5172B3"/>
                                <w:sz w:val="24"/>
                                <w:szCs w:val="28"/>
                              </w:rPr>
                              <w:t>がらがらうがい</w:t>
                            </w:r>
                          </w:p>
                        </w:txbxContent>
                      </wps:txbx>
                      <wps:bodyPr rot="0" vert="horz" wrap="square" lIns="74160" tIns="9000" rIns="74160" bIns="9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B3701" id="Text Box 839" o:spid="_x0000_s1035" type="#_x0000_t202" style="position:absolute;left:0;text-align:left;margin-left:341.55pt;margin-top:42.8pt;width:97.6pt;height:18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" filled="f" stroked="f">
                <v:textbox inset="2.06mm,.25mm,2.06mm,.25mm">
                  <w:txbxContent>
                    <w:p w14:paraId="39F26E12" w14:textId="77777777" w:rsidR="000B383D" w:rsidRPr="006E27CA" w:rsidRDefault="000B383D" w:rsidP="006E27CA">
                      <w:pPr>
                        <w:spacing w:line="360" w:lineRule="exact"/>
                        <w:jc w:val="center"/>
                        <w:rPr>
                          <w:rFonts w:ascii="HG創英角ﾎﾟｯﾌﾟ体" w:eastAsia="HG創英角ﾎﾟｯﾌﾟ体" w:hAnsi="ＭＳ ゴシック" w:cs="ＭＳ ゴシック"/>
                          <w:color w:val="5172B3"/>
                          <w:sz w:val="24"/>
                          <w:szCs w:val="28"/>
                        </w:rPr>
                      </w:pPr>
                      <w:r w:rsidRPr="006E27CA">
                        <w:rPr>
                          <w:rFonts w:ascii="HG創英角ﾎﾟｯﾌﾟ体" w:eastAsia="HG創英角ﾎﾟｯﾌﾟ体" w:hAnsi="ＭＳ ゴシック" w:cs="ＭＳ ゴシック" w:hint="eastAsia"/>
                          <w:color w:val="5172B3"/>
                          <w:sz w:val="24"/>
                          <w:szCs w:val="28"/>
                        </w:rPr>
                        <w:t>がらがらうがい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DC1193" wp14:editId="4748D243">
                <wp:simplePos x="0" y="0"/>
                <wp:positionH relativeFrom="column">
                  <wp:posOffset>2602865</wp:posOffset>
                </wp:positionH>
                <wp:positionV relativeFrom="paragraph">
                  <wp:posOffset>380365</wp:posOffset>
                </wp:positionV>
                <wp:extent cx="1358900" cy="401955"/>
                <wp:effectExtent l="635" t="0" r="2540" b="635"/>
                <wp:wrapNone/>
                <wp:docPr id="2" name="Text Box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E479B" w14:textId="77777777" w:rsidR="000B383D" w:rsidRDefault="000B383D" w:rsidP="000323FF">
                            <w:pPr>
                              <w:snapToGrid w:val="0"/>
                              <w:jc w:val="center"/>
                              <w:rPr>
                                <w:rFonts w:ascii="HG創英角ﾎﾟｯﾌﾟ体" w:eastAsia="HG創英角ﾎﾟｯﾌﾟ体" w:hAnsi="ＭＳ ゴシック" w:cs="ＭＳ ゴシック"/>
                                <w:color w:val="FF4D0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FF4D00"/>
                                <w:sz w:val="24"/>
                                <w:szCs w:val="28"/>
                              </w:rPr>
                              <w:t>せっ</w:t>
                            </w:r>
                            <w:r w:rsidRPr="00C24FF9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FF4D00"/>
                                <w:sz w:val="24"/>
                                <w:szCs w:val="28"/>
                              </w:rPr>
                              <w:t>けんで</w:t>
                            </w:r>
                          </w:p>
                          <w:p w14:paraId="3ECDBF61" w14:textId="77777777" w:rsidR="000B383D" w:rsidRPr="00C24FF9" w:rsidRDefault="000B383D" w:rsidP="000323FF">
                            <w:pPr>
                              <w:snapToGrid w:val="0"/>
                              <w:jc w:val="center"/>
                              <w:rPr>
                                <w:rFonts w:ascii="HG創英角ﾎﾟｯﾌﾟ体" w:eastAsia="HG創英角ﾎﾟｯﾌﾟ体" w:hAnsi="ＭＳ ゴシック" w:cs="ＭＳ ゴシック"/>
                                <w:color w:val="FF4D00"/>
                                <w:sz w:val="24"/>
                                <w:szCs w:val="28"/>
                              </w:rPr>
                            </w:pPr>
                            <w:r w:rsidRPr="00C24FF9">
                              <w:rPr>
                                <w:rFonts w:ascii="HG創英角ﾎﾟｯﾌﾟ体" w:eastAsia="HG創英角ﾎﾟｯﾌﾟ体" w:hAnsi="ＭＳ ゴシック" w:cs="ＭＳ ゴシック" w:hint="eastAsia"/>
                                <w:color w:val="FF4D00"/>
                                <w:sz w:val="24"/>
                                <w:szCs w:val="28"/>
                              </w:rPr>
                              <w:t>手を洗う</w:t>
                            </w:r>
                          </w:p>
                        </w:txbxContent>
                      </wps:txbx>
                      <wps:bodyPr rot="0" vert="horz" wrap="square" lIns="74160" tIns="9000" rIns="74160" bIns="9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C1193" id="Text Box 837" o:spid="_x0000_s1036" type="#_x0000_t202" style="position:absolute;left:0;text-align:left;margin-left:204.95pt;margin-top:29.95pt;width:107pt;height:31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" filled="f" stroked="f">
                <v:textbox inset="2.06mm,.25mm,2.06mm,.25mm">
                  <w:txbxContent>
                    <w:p w14:paraId="20BE479B" w14:textId="77777777" w:rsidR="000B383D" w:rsidRDefault="000B383D" w:rsidP="000323FF">
                      <w:pPr>
                        <w:snapToGrid w:val="0"/>
                        <w:jc w:val="center"/>
                        <w:rPr>
                          <w:rFonts w:ascii="HG創英角ﾎﾟｯﾌﾟ体" w:eastAsia="HG創英角ﾎﾟｯﾌﾟ体" w:hAnsi="ＭＳ ゴシック" w:cs="ＭＳ ゴシック"/>
                          <w:color w:val="FF4D00"/>
                          <w:sz w:val="24"/>
                          <w:szCs w:val="28"/>
                        </w:rPr>
                      </w:pPr>
                      <w:r>
                        <w:rPr>
                          <w:rFonts w:ascii="HG創英角ﾎﾟｯﾌﾟ体" w:eastAsia="HG創英角ﾎﾟｯﾌﾟ体" w:hAnsi="ＭＳ ゴシック" w:cs="ＭＳ ゴシック" w:hint="eastAsia"/>
                          <w:color w:val="FF4D00"/>
                          <w:sz w:val="24"/>
                          <w:szCs w:val="28"/>
                        </w:rPr>
                        <w:t>せっ</w:t>
                      </w:r>
                      <w:r w:rsidRPr="00C24FF9">
                        <w:rPr>
                          <w:rFonts w:ascii="HG創英角ﾎﾟｯﾌﾟ体" w:eastAsia="HG創英角ﾎﾟｯﾌﾟ体" w:hAnsi="ＭＳ ゴシック" w:cs="ＭＳ ゴシック" w:hint="eastAsia"/>
                          <w:color w:val="FF4D00"/>
                          <w:sz w:val="24"/>
                          <w:szCs w:val="28"/>
                        </w:rPr>
                        <w:t>けんで</w:t>
                      </w:r>
                    </w:p>
                    <w:p w14:paraId="3ECDBF61" w14:textId="77777777" w:rsidR="000B383D" w:rsidRPr="00C24FF9" w:rsidRDefault="000B383D" w:rsidP="000323FF">
                      <w:pPr>
                        <w:snapToGrid w:val="0"/>
                        <w:jc w:val="center"/>
                        <w:rPr>
                          <w:rFonts w:ascii="HG創英角ﾎﾟｯﾌﾟ体" w:eastAsia="HG創英角ﾎﾟｯﾌﾟ体" w:hAnsi="ＭＳ ゴシック" w:cs="ＭＳ ゴシック"/>
                          <w:color w:val="FF4D00"/>
                          <w:sz w:val="24"/>
                          <w:szCs w:val="28"/>
                        </w:rPr>
                      </w:pPr>
                      <w:r w:rsidRPr="00C24FF9">
                        <w:rPr>
                          <w:rFonts w:ascii="HG創英角ﾎﾟｯﾌﾟ体" w:eastAsia="HG創英角ﾎﾟｯﾌﾟ体" w:hAnsi="ＭＳ ゴシック" w:cs="ＭＳ ゴシック" w:hint="eastAsia"/>
                          <w:color w:val="FF4D00"/>
                          <w:sz w:val="24"/>
                          <w:szCs w:val="28"/>
                        </w:rPr>
                        <w:t>手を洗う</w:t>
                      </w:r>
                    </w:p>
                  </w:txbxContent>
                </v:textbox>
              </v:shape>
            </w:pict>
          </mc:Fallback>
        </mc:AlternateContent>
      </w:r>
    </w:p>
    <w:p w14:paraId="52C8D4DE" w14:textId="77777777" w:rsidR="00DF1A8C" w:rsidRDefault="00DF1A8C" w:rsidP="009C2A0A">
      <w:pPr>
        <w:rPr>
          <w:rFonts w:ascii="HG創英角ﾎﾟｯﾌﾟ体" w:eastAsia="HG創英角ﾎﾟｯﾌﾟ体" w:hAnsi="ＭＳ ゴシック" w:cs="ＭＳ ゴシック"/>
          <w:sz w:val="24"/>
        </w:rPr>
      </w:pPr>
    </w:p>
    <w:p w14:paraId="565D8EB3" w14:textId="20C8CF63" w:rsidR="0007661E" w:rsidRDefault="000B383D" w:rsidP="009C2A0A">
      <w:pPr>
        <w:rPr>
          <w:rFonts w:ascii="HG創英角ﾎﾟｯﾌﾟ体" w:eastAsia="HG創英角ﾎﾟｯﾌﾟ体" w:hAnsi="ＭＳ ゴシック" w:cs="ＭＳ ゴシック"/>
          <w:sz w:val="24"/>
        </w:rPr>
      </w:pPr>
      <w:r>
        <w:rPr>
          <w:rFonts w:ascii="HG創英角ﾎﾟｯﾌﾟ体" w:eastAsia="HG創英角ﾎﾟｯﾌﾟ体" w:hAnsi="ＭＳ ゴシック" w:cs="ＭＳ ゴシック"/>
          <w:noProof/>
          <w:sz w:val="24"/>
        </w:rPr>
        <w:lastRenderedPageBreak/>
        <w:drawing>
          <wp:anchor distT="0" distB="0" distL="114300" distR="114300" simplePos="0" relativeHeight="251680256" behindDoc="0" locked="0" layoutInCell="1" allowOverlap="1" wp14:anchorId="04DFCB03" wp14:editId="3D5FA801">
            <wp:simplePos x="0" y="0"/>
            <wp:positionH relativeFrom="column">
              <wp:posOffset>2511015</wp:posOffset>
            </wp:positionH>
            <wp:positionV relativeFrom="paragraph">
              <wp:posOffset>175532</wp:posOffset>
            </wp:positionV>
            <wp:extent cx="3873402" cy="4795935"/>
            <wp:effectExtent l="0" t="0" r="0" b="0"/>
            <wp:wrapNone/>
            <wp:docPr id="18" name="図 5" descr="E:\chap01\h401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chap01\h4012a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260" cy="4813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B931E" w14:textId="5DE375CA" w:rsidR="00DF1A8C" w:rsidRPr="00DF1A8C" w:rsidRDefault="00E31A53" w:rsidP="00DF1A8C">
      <w:pPr>
        <w:spacing w:line="260" w:lineRule="exact"/>
        <w:ind w:firstLineChars="300" w:firstLine="663"/>
        <w:rPr>
          <w:rFonts w:ascii="HGP創英角ﾎﾟｯﾌﾟ体" w:eastAsia="HGP創英角ﾎﾟｯﾌﾟ体" w:hAnsi="ＭＳ ゴシック" w:cs="ＭＳ ゴシック" w:hint="eastAsia"/>
          <w:sz w:val="22"/>
          <w:szCs w:val="22"/>
        </w:rPr>
      </w:pPr>
      <w:r w:rsidRPr="00DF1A8C">
        <w:rPr>
          <w:rFonts w:ascii="HGP創英角ﾎﾟｯﾌﾟ体" w:eastAsia="HGP創英角ﾎﾟｯﾌﾟ体" w:hAnsi="ＭＳ ゴシック" w:cs="ＭＳ ゴシック" w:hint="eastAsia"/>
          <w:b/>
          <w:sz w:val="22"/>
          <w:szCs w:val="22"/>
        </w:rPr>
        <w:t>い</w:t>
      </w:r>
      <w:r w:rsidRPr="00DF1A8C">
        <w:rPr>
          <w:rFonts w:ascii="HGP創英角ﾎﾟｯﾌﾟ体" w:eastAsia="HGP創英角ﾎﾟｯﾌﾟ体" w:hAnsi="ＭＳ ゴシック" w:cs="ＭＳ ゴシック" w:hint="eastAsia"/>
          <w:sz w:val="22"/>
          <w:szCs w:val="22"/>
        </w:rPr>
        <w:t xml:space="preserve">　</w:t>
      </w:r>
      <w:r w:rsidRPr="00DF1A8C">
        <w:rPr>
          <w:rFonts w:ascii="HGP創英角ﾎﾟｯﾌﾟ体" w:eastAsia="HGP創英角ﾎﾟｯﾌﾟ体" w:hAnsi="ＭＳ ゴシック" w:cs="ＭＳ ゴシック" w:hint="eastAsia"/>
          <w:b/>
          <w:sz w:val="22"/>
          <w:szCs w:val="22"/>
        </w:rPr>
        <w:t>い</w:t>
      </w:r>
      <w:r w:rsidRPr="00DF1A8C">
        <w:rPr>
          <w:rFonts w:ascii="HGP創英角ﾎﾟｯﾌﾟ体" w:eastAsia="HGP創英角ﾎﾟｯﾌﾟ体" w:hAnsi="ＭＳ ゴシック" w:cs="ＭＳ ゴシック" w:hint="eastAsia"/>
          <w:sz w:val="22"/>
          <w:szCs w:val="22"/>
        </w:rPr>
        <w:t xml:space="preserve">　</w:t>
      </w:r>
      <w:r w:rsidR="00DF1A8C">
        <w:rPr>
          <w:rFonts w:ascii="HGP創英角ﾎﾟｯﾌﾟ体" w:eastAsia="HGP創英角ﾎﾟｯﾌﾟ体" w:hAnsi="ＭＳ ゴシック" w:cs="ＭＳ ゴシック" w:hint="eastAsia"/>
          <w:sz w:val="22"/>
          <w:szCs w:val="22"/>
        </w:rPr>
        <w:t xml:space="preserve">　</w:t>
      </w:r>
      <w:r w:rsidRPr="00DF1A8C">
        <w:rPr>
          <w:rFonts w:ascii="HGP創英角ﾎﾟｯﾌﾟ体" w:eastAsia="HGP創英角ﾎﾟｯﾌﾟ体" w:hAnsi="ＭＳ ゴシック" w:cs="ＭＳ ゴシック" w:hint="eastAsia"/>
          <w:b/>
          <w:sz w:val="22"/>
          <w:szCs w:val="22"/>
        </w:rPr>
        <w:t>く</w:t>
      </w:r>
      <w:r w:rsidRPr="00DF1A8C">
        <w:rPr>
          <w:rFonts w:ascii="HGP創英角ﾎﾟｯﾌﾟ体" w:eastAsia="HGP創英角ﾎﾟｯﾌﾟ体" w:hAnsi="ＭＳ ゴシック" w:cs="ＭＳ ゴシック" w:hint="eastAsia"/>
          <w:sz w:val="22"/>
          <w:szCs w:val="22"/>
        </w:rPr>
        <w:t>うき　　かんき</w:t>
      </w:r>
    </w:p>
    <w:p w14:paraId="331BC5C6" w14:textId="4E1FF5F5" w:rsidR="001A3DC5" w:rsidRPr="00DF1A8C" w:rsidRDefault="00E31A53" w:rsidP="00DF1A8C">
      <w:pPr>
        <w:spacing w:line="0" w:lineRule="atLeast"/>
        <w:ind w:firstLineChars="200" w:firstLine="643"/>
        <w:rPr>
          <w:rFonts w:ascii="HGP創英角ﾎﾟｯﾌﾟ体" w:eastAsia="HGP創英角ﾎﾟｯﾌﾟ体" w:hAnsi="ＭＳ ゴシック" w:cs="ＭＳ ゴシック"/>
          <w:b/>
          <w:sz w:val="32"/>
          <w:szCs w:val="32"/>
        </w:rPr>
      </w:pPr>
      <w:r w:rsidRPr="00DF1A8C">
        <w:rPr>
          <w:rFonts w:ascii="HGP創英角ﾎﾟｯﾌﾟ体" w:eastAsia="HGP創英角ﾎﾟｯﾌﾟ体" w:hAnsi="ＭＳ ゴシック" w:cs="ＭＳ ゴシック" w:hint="eastAsia"/>
          <w:b/>
          <w:sz w:val="32"/>
          <w:szCs w:val="32"/>
        </w:rPr>
        <w:t>１１月９日は換気の日</w:t>
      </w:r>
    </w:p>
    <w:p w14:paraId="4B7F0935" w14:textId="77777777" w:rsidR="000B383D" w:rsidRPr="000B383D" w:rsidRDefault="000B383D" w:rsidP="000B383D">
      <w:pPr>
        <w:spacing w:line="260" w:lineRule="exact"/>
        <w:ind w:firstLineChars="400" w:firstLine="964"/>
        <w:rPr>
          <w:rFonts w:ascii="HGP創英角ﾎﾟｯﾌﾟ体" w:eastAsia="HGP創英角ﾎﾟｯﾌﾟ体" w:hAnsi="ＭＳ ゴシック" w:cs="ＭＳ ゴシック"/>
          <w:b/>
          <w:sz w:val="24"/>
        </w:rPr>
      </w:pPr>
    </w:p>
    <w:p w14:paraId="45EFCB9C" w14:textId="77777777" w:rsidR="005A44E6" w:rsidRDefault="00E31A53" w:rsidP="005A44E6">
      <w:pPr>
        <w:spacing w:line="260" w:lineRule="exact"/>
        <w:ind w:firstLineChars="300" w:firstLine="660"/>
        <w:rPr>
          <w:rFonts w:ascii="ＭＳ ゴシック" w:eastAsia="ＭＳ ゴシック" w:hAnsi="ＭＳ ゴシック" w:cs="ＭＳ ゴシック"/>
          <w:sz w:val="22"/>
          <w:szCs w:val="22"/>
        </w:rPr>
      </w:pP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気温が下がって、空気が乾燥</w:t>
      </w:r>
    </w:p>
    <w:p w14:paraId="47F6D0A5" w14:textId="77777777" w:rsidR="005A44E6" w:rsidRDefault="00E31A53" w:rsidP="005A44E6">
      <w:pPr>
        <w:spacing w:line="260" w:lineRule="exact"/>
        <w:ind w:firstLineChars="200" w:firstLine="440"/>
        <w:rPr>
          <w:rFonts w:ascii="ＭＳ ゴシック" w:eastAsia="ＭＳ ゴシック" w:hAnsi="ＭＳ ゴシック" w:cs="ＭＳ ゴシック"/>
          <w:sz w:val="22"/>
          <w:szCs w:val="22"/>
        </w:rPr>
      </w:pP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するこの季節に</w:t>
      </w:r>
      <w:r w:rsidR="001A3DC5">
        <w:rPr>
          <w:rFonts w:ascii="ＭＳ ゴシック" w:eastAsia="ＭＳ ゴシック" w:hAnsi="ＭＳ ゴシック" w:cs="ＭＳ ゴシック" w:hint="eastAsia"/>
          <w:sz w:val="22"/>
          <w:szCs w:val="22"/>
        </w:rPr>
        <w:t>は、</w:t>
      </w: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換気も必要</w:t>
      </w:r>
    </w:p>
    <w:p w14:paraId="4E9F0057" w14:textId="50A0E826" w:rsidR="001A3DC5" w:rsidRDefault="00E31A53" w:rsidP="005A44E6">
      <w:pPr>
        <w:spacing w:line="260" w:lineRule="exact"/>
        <w:ind w:firstLineChars="200" w:firstLine="440"/>
        <w:rPr>
          <w:rFonts w:ascii="ＭＳ ゴシック" w:eastAsia="ＭＳ ゴシック" w:hAnsi="ＭＳ ゴシック" w:cs="ＭＳ ゴシック"/>
          <w:sz w:val="22"/>
          <w:szCs w:val="22"/>
        </w:rPr>
      </w:pP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です。</w:t>
      </w:r>
    </w:p>
    <w:p w14:paraId="76FBFECC" w14:textId="77777777" w:rsidR="005A44E6" w:rsidRDefault="001A3DC5" w:rsidP="005A44E6">
      <w:pPr>
        <w:spacing w:line="260" w:lineRule="exact"/>
        <w:ind w:firstLineChars="300" w:firstLine="660"/>
        <w:rPr>
          <w:rFonts w:ascii="ＭＳ ゴシック" w:eastAsia="ＭＳ ゴシック" w:hAnsi="ＭＳ ゴシック" w:cs="ＭＳ ゴシック"/>
          <w:sz w:val="22"/>
          <w:szCs w:val="22"/>
        </w:rPr>
      </w:pP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暖房を入れたまま部屋を長時</w:t>
      </w:r>
    </w:p>
    <w:p w14:paraId="452C44D0" w14:textId="77777777" w:rsidR="005A44E6" w:rsidRDefault="001A3DC5" w:rsidP="005A44E6">
      <w:pPr>
        <w:spacing w:line="260" w:lineRule="exact"/>
        <w:ind w:firstLineChars="200" w:firstLine="440"/>
        <w:rPr>
          <w:rFonts w:ascii="ＭＳ ゴシック" w:eastAsia="ＭＳ ゴシック" w:hAnsi="ＭＳ ゴシック" w:cs="ＭＳ ゴシック"/>
          <w:sz w:val="22"/>
          <w:szCs w:val="22"/>
        </w:rPr>
      </w:pP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間閉めてしまうと、室内の空気</w:t>
      </w:r>
    </w:p>
    <w:p w14:paraId="65556751" w14:textId="707C4049" w:rsidR="001A3DC5" w:rsidRDefault="001A3DC5" w:rsidP="005A44E6">
      <w:pPr>
        <w:spacing w:line="260" w:lineRule="exact"/>
        <w:ind w:firstLineChars="200" w:firstLine="440"/>
        <w:rPr>
          <w:rFonts w:ascii="ＭＳ ゴシック" w:eastAsia="ＭＳ ゴシック" w:hAnsi="ＭＳ ゴシック" w:cs="ＭＳ ゴシック"/>
          <w:sz w:val="22"/>
          <w:szCs w:val="22"/>
        </w:rPr>
      </w:pP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が汚れたり、乾燥したりします。</w:t>
      </w:r>
    </w:p>
    <w:p w14:paraId="531D3C2D" w14:textId="77777777" w:rsidR="00DF1A8C" w:rsidRDefault="00DF1A8C" w:rsidP="005A44E6">
      <w:pPr>
        <w:spacing w:line="260" w:lineRule="exact"/>
        <w:ind w:firstLineChars="300" w:firstLine="660"/>
        <w:rPr>
          <w:rFonts w:ascii="ＭＳ ゴシック" w:eastAsia="ＭＳ ゴシック" w:hAnsi="ＭＳ ゴシック" w:cs="ＭＳ ゴシック"/>
          <w:sz w:val="22"/>
          <w:szCs w:val="22"/>
        </w:rPr>
      </w:pPr>
    </w:p>
    <w:p w14:paraId="18697588" w14:textId="7A2AB2E0" w:rsidR="001A3DC5" w:rsidRDefault="001A3DC5" w:rsidP="005A44E6">
      <w:pPr>
        <w:spacing w:line="260" w:lineRule="exact"/>
        <w:ind w:firstLineChars="300" w:firstLine="660"/>
        <w:rPr>
          <w:rFonts w:ascii="ＭＳ ゴシック" w:eastAsia="ＭＳ ゴシック" w:hAnsi="ＭＳ ゴシック" w:cs="ＭＳ ゴシック"/>
          <w:sz w:val="22"/>
          <w:szCs w:val="22"/>
        </w:rPr>
      </w:pP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すると・・・</w:t>
      </w:r>
    </w:p>
    <w:p w14:paraId="09EB2176" w14:textId="77777777" w:rsidR="005A44E6" w:rsidRPr="005A44E6" w:rsidRDefault="001A3DC5" w:rsidP="005A44E6">
      <w:pPr>
        <w:spacing w:line="260" w:lineRule="exact"/>
        <w:ind w:firstLineChars="500" w:firstLine="1104"/>
        <w:rPr>
          <w:rFonts w:ascii="ＭＳ ゴシック" w:eastAsia="ＭＳ ゴシック" w:hAnsi="ＭＳ ゴシック" w:cs="ＭＳ ゴシック"/>
          <w:b/>
          <w:bCs/>
          <w:color w:val="FF0000"/>
          <w:sz w:val="22"/>
          <w:szCs w:val="22"/>
        </w:rPr>
      </w:pPr>
      <w:r w:rsidRPr="005A44E6">
        <w:rPr>
          <w:rFonts w:ascii="ＭＳ ゴシック" w:eastAsia="ＭＳ ゴシック" w:hAnsi="ＭＳ ゴシック" w:cs="ＭＳ ゴシック" w:hint="eastAsia"/>
          <w:b/>
          <w:bCs/>
          <w:color w:val="FF0000"/>
          <w:sz w:val="22"/>
          <w:szCs w:val="22"/>
        </w:rPr>
        <w:t>顔がほてる</w:t>
      </w:r>
    </w:p>
    <w:p w14:paraId="63D27E88" w14:textId="77777777" w:rsidR="005A44E6" w:rsidRPr="005A44E6" w:rsidRDefault="001A3DC5" w:rsidP="005A44E6">
      <w:pPr>
        <w:spacing w:line="260" w:lineRule="exact"/>
        <w:ind w:firstLineChars="500" w:firstLine="1104"/>
        <w:rPr>
          <w:rFonts w:ascii="ＭＳ ゴシック" w:eastAsia="ＭＳ ゴシック" w:hAnsi="ＭＳ ゴシック" w:cs="ＭＳ ゴシック"/>
          <w:b/>
          <w:bCs/>
          <w:color w:val="FF0000"/>
          <w:sz w:val="22"/>
          <w:szCs w:val="22"/>
        </w:rPr>
      </w:pPr>
      <w:r w:rsidRPr="005A44E6">
        <w:rPr>
          <w:rFonts w:ascii="ＭＳ ゴシック" w:eastAsia="ＭＳ ゴシック" w:hAnsi="ＭＳ ゴシック" w:cs="ＭＳ ゴシック" w:hint="eastAsia"/>
          <w:b/>
          <w:bCs/>
          <w:color w:val="FF0000"/>
          <w:sz w:val="22"/>
          <w:szCs w:val="22"/>
        </w:rPr>
        <w:t>頭が痛くなる</w:t>
      </w:r>
    </w:p>
    <w:p w14:paraId="6DB86767" w14:textId="2A5482F9" w:rsidR="005A44E6" w:rsidRPr="005A44E6" w:rsidRDefault="001A3DC5" w:rsidP="005A44E6">
      <w:pPr>
        <w:spacing w:line="260" w:lineRule="exact"/>
        <w:ind w:firstLineChars="500" w:firstLine="1104"/>
        <w:rPr>
          <w:rFonts w:ascii="ＭＳ ゴシック" w:eastAsia="ＭＳ ゴシック" w:hAnsi="ＭＳ ゴシック" w:cs="ＭＳ ゴシック"/>
          <w:b/>
          <w:bCs/>
          <w:color w:val="FF0000"/>
          <w:sz w:val="22"/>
          <w:szCs w:val="22"/>
        </w:rPr>
      </w:pPr>
      <w:r w:rsidRPr="005A44E6">
        <w:rPr>
          <w:rFonts w:ascii="ＭＳ ゴシック" w:eastAsia="ＭＳ ゴシック" w:hAnsi="ＭＳ ゴシック" w:cs="ＭＳ ゴシック" w:hint="eastAsia"/>
          <w:b/>
          <w:bCs/>
          <w:color w:val="FF0000"/>
          <w:sz w:val="22"/>
          <w:szCs w:val="22"/>
        </w:rPr>
        <w:t>めまいがする</w:t>
      </w:r>
    </w:p>
    <w:p w14:paraId="0D4344E3" w14:textId="77777777" w:rsidR="005A44E6" w:rsidRPr="005A44E6" w:rsidRDefault="001A3DC5" w:rsidP="005A44E6">
      <w:pPr>
        <w:spacing w:line="260" w:lineRule="exact"/>
        <w:ind w:firstLineChars="500" w:firstLine="1104"/>
        <w:rPr>
          <w:rFonts w:ascii="ＭＳ ゴシック" w:eastAsia="ＭＳ ゴシック" w:hAnsi="ＭＳ ゴシック" w:cs="ＭＳ ゴシック"/>
          <w:b/>
          <w:bCs/>
          <w:color w:val="FF0000"/>
          <w:sz w:val="22"/>
          <w:szCs w:val="22"/>
        </w:rPr>
      </w:pPr>
      <w:r w:rsidRPr="005A44E6">
        <w:rPr>
          <w:rFonts w:ascii="ＭＳ ゴシック" w:eastAsia="ＭＳ ゴシック" w:hAnsi="ＭＳ ゴシック" w:cs="ＭＳ ゴシック" w:hint="eastAsia"/>
          <w:b/>
          <w:bCs/>
          <w:color w:val="FF0000"/>
          <w:sz w:val="22"/>
          <w:szCs w:val="22"/>
        </w:rPr>
        <w:t>イライラする</w:t>
      </w:r>
    </w:p>
    <w:p w14:paraId="7666C712" w14:textId="77777777" w:rsidR="00DF1A8C" w:rsidRDefault="00DF1A8C" w:rsidP="005A44E6">
      <w:pPr>
        <w:spacing w:line="260" w:lineRule="exact"/>
        <w:ind w:firstLineChars="300" w:firstLine="660"/>
        <w:rPr>
          <w:rFonts w:ascii="ＭＳ ゴシック" w:eastAsia="ＭＳ ゴシック" w:hAnsi="ＭＳ ゴシック" w:cs="ＭＳ ゴシック"/>
          <w:sz w:val="22"/>
          <w:szCs w:val="22"/>
        </w:rPr>
      </w:pPr>
    </w:p>
    <w:p w14:paraId="0FDE5F4B" w14:textId="239A6D7B" w:rsidR="005A44E6" w:rsidRDefault="001A3DC5" w:rsidP="005A44E6">
      <w:pPr>
        <w:spacing w:line="260" w:lineRule="exact"/>
        <w:ind w:firstLineChars="300" w:firstLine="660"/>
        <w:rPr>
          <w:rFonts w:ascii="ＭＳ ゴシック" w:eastAsia="ＭＳ ゴシック" w:hAnsi="ＭＳ ゴシック" w:cs="ＭＳ ゴシック"/>
          <w:sz w:val="22"/>
          <w:szCs w:val="22"/>
        </w:rPr>
      </w:pP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といった症状が見られること</w:t>
      </w:r>
    </w:p>
    <w:p w14:paraId="1180D8D2" w14:textId="3B4637FB" w:rsidR="001A3DC5" w:rsidRDefault="001A3DC5" w:rsidP="005A44E6">
      <w:pPr>
        <w:spacing w:line="260" w:lineRule="exact"/>
        <w:ind w:firstLineChars="200" w:firstLine="440"/>
        <w:rPr>
          <w:rFonts w:ascii="ＭＳ ゴシック" w:eastAsia="ＭＳ ゴシック" w:hAnsi="ＭＳ ゴシック" w:cs="ＭＳ ゴシック"/>
          <w:sz w:val="22"/>
          <w:szCs w:val="22"/>
        </w:rPr>
      </w:pP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 xml:space="preserve">があります。　　　　　　　　　　</w:t>
      </w:r>
    </w:p>
    <w:p w14:paraId="7905D306" w14:textId="77777777" w:rsidR="005A44E6" w:rsidRDefault="001A3DC5" w:rsidP="005A44E6">
      <w:pPr>
        <w:spacing w:line="260" w:lineRule="exact"/>
        <w:ind w:firstLineChars="300" w:firstLine="660"/>
        <w:rPr>
          <w:rFonts w:ascii="ＭＳ ゴシック" w:eastAsia="ＭＳ ゴシック" w:hAnsi="ＭＳ ゴシック" w:cs="ＭＳ ゴシック"/>
          <w:sz w:val="22"/>
          <w:szCs w:val="22"/>
        </w:rPr>
      </w:pPr>
      <w:r w:rsidRPr="005A44E6">
        <w:rPr>
          <w:rFonts w:ascii="ＭＳ ゴシック" w:eastAsia="ＭＳ ゴシック" w:hAnsi="ＭＳ ゴシック" w:cs="ＭＳ ゴシック" w:hint="eastAsia"/>
          <w:color w:val="FF0000"/>
          <w:sz w:val="22"/>
          <w:szCs w:val="22"/>
          <w:highlight w:val="yellow"/>
        </w:rPr>
        <w:t>１時間に１度は窓をあけ</w:t>
      </w: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、新</w:t>
      </w:r>
    </w:p>
    <w:p w14:paraId="106FAE67" w14:textId="007C6BF2" w:rsidR="001A3DC5" w:rsidRDefault="001A3DC5" w:rsidP="005A44E6">
      <w:pPr>
        <w:spacing w:line="260" w:lineRule="exact"/>
        <w:ind w:firstLineChars="200" w:firstLine="440"/>
        <w:rPr>
          <w:rFonts w:ascii="ＭＳ ゴシック" w:eastAsia="ＭＳ ゴシック" w:hAnsi="ＭＳ ゴシック" w:cs="ＭＳ ゴシック"/>
          <w:sz w:val="22"/>
          <w:szCs w:val="22"/>
        </w:rPr>
      </w:pP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鮮な空気と入れかえましょう。</w:t>
      </w:r>
    </w:p>
    <w:p w14:paraId="5A14C9C6" w14:textId="77777777" w:rsidR="00FC24C1" w:rsidRPr="001A3DC5" w:rsidRDefault="00FC24C1" w:rsidP="001A0F8E">
      <w:pPr>
        <w:spacing w:line="260" w:lineRule="exact"/>
        <w:ind w:firstLineChars="100" w:firstLine="220"/>
        <w:rPr>
          <w:rFonts w:ascii="ＭＳ ゴシック" w:eastAsia="ＭＳ ゴシック" w:hAnsi="ＭＳ ゴシック" w:cs="ＭＳ ゴシック"/>
          <w:sz w:val="22"/>
          <w:szCs w:val="22"/>
        </w:rPr>
      </w:pPr>
    </w:p>
    <w:p w14:paraId="2782523A" w14:textId="3218B56B" w:rsidR="0031534A" w:rsidRDefault="0031534A" w:rsidP="0031534A">
      <w:pPr>
        <w:ind w:firstLineChars="100" w:firstLine="240"/>
        <w:rPr>
          <w:rFonts w:ascii="HG創英角ﾎﾟｯﾌﾟ体" w:eastAsia="HG創英角ﾎﾟｯﾌﾟ体" w:hAnsi="ＭＳ ゴシック" w:cs="ＭＳ ゴシック"/>
          <w:sz w:val="24"/>
        </w:rPr>
      </w:pPr>
    </w:p>
    <w:p w14:paraId="309D074C" w14:textId="77777777" w:rsidR="005A44E6" w:rsidRDefault="005A44E6" w:rsidP="0031534A">
      <w:pPr>
        <w:ind w:firstLineChars="100" w:firstLine="240"/>
        <w:rPr>
          <w:rFonts w:ascii="HG創英角ﾎﾟｯﾌﾟ体" w:eastAsia="HG創英角ﾎﾟｯﾌﾟ体" w:hAnsi="ＭＳ ゴシック" w:cs="ＭＳ ゴシック"/>
          <w:sz w:val="24"/>
        </w:rPr>
      </w:pPr>
    </w:p>
    <w:p w14:paraId="5BB534E0" w14:textId="77777777" w:rsidR="005A44E6" w:rsidRDefault="005A44E6" w:rsidP="0031534A">
      <w:pPr>
        <w:ind w:firstLineChars="100" w:firstLine="240"/>
        <w:rPr>
          <w:rFonts w:ascii="HG創英角ﾎﾟｯﾌﾟ体" w:eastAsia="HG創英角ﾎﾟｯﾌﾟ体" w:hAnsi="ＭＳ ゴシック" w:cs="ＭＳ ゴシック"/>
          <w:sz w:val="24"/>
        </w:rPr>
      </w:pPr>
    </w:p>
    <w:p w14:paraId="0DBFA819" w14:textId="0C11BE84" w:rsidR="005A44E6" w:rsidRDefault="005A44E6" w:rsidP="00DF1A8C">
      <w:pPr>
        <w:ind w:firstLineChars="100" w:firstLine="240"/>
        <w:rPr>
          <w:rFonts w:ascii="HG創英角ﾎﾟｯﾌﾟ体" w:eastAsia="HG創英角ﾎﾟｯﾌﾟ体" w:hAnsi="ＭＳ ゴシック" w:cs="ＭＳ ゴシック" w:hint="eastAsia"/>
          <w:sz w:val="24"/>
        </w:rPr>
      </w:pPr>
      <w:r>
        <w:rPr>
          <w:rFonts w:ascii="HG創英角ﾎﾟｯﾌﾟ体" w:eastAsia="HG創英角ﾎﾟｯﾌﾟ体" w:hAnsi="ＭＳ ゴシック" w:cs="ＭＳ ゴシック" w:hint="eastAsia"/>
          <w:sz w:val="24"/>
        </w:rPr>
        <w:t xml:space="preserve">　　　　　　　　　　　　　　　　　　　　　　　　</w:t>
      </w:r>
    </w:p>
    <w:p w14:paraId="5546561C" w14:textId="6B910900" w:rsidR="00DF1A8C" w:rsidRDefault="00DF1A8C" w:rsidP="00DF1A8C">
      <w:pPr>
        <w:ind w:firstLineChars="400" w:firstLine="960"/>
        <w:rPr>
          <w:rFonts w:ascii="HG創英角ﾎﾟｯﾌﾟ体" w:eastAsia="HG創英角ﾎﾟｯﾌﾟ体" w:hAnsi="ＭＳ ゴシック" w:cs="ＭＳ ゴシック" w:hint="eastAsia"/>
          <w:sz w:val="24"/>
        </w:rPr>
      </w:pPr>
      <w:r w:rsidRPr="000B383D">
        <w:rPr>
          <w:rFonts w:ascii="HG創英角ﾎﾟｯﾌﾟ体" w:eastAsia="HG創英角ﾎﾟｯﾌﾟ体" w:hAnsi="ＭＳ ゴシック" w:cs="ＭＳ ゴシック" w:hint="eastAsia"/>
          <w:noProof/>
          <w:sz w:val="24"/>
        </w:rPr>
        <w:drawing>
          <wp:inline distT="0" distB="0" distL="0" distR="0" wp14:anchorId="1722EC42" wp14:editId="7C252578">
            <wp:extent cx="2047262" cy="1857893"/>
            <wp:effectExtent l="0" t="0" r="0" b="9525"/>
            <wp:docPr id="21" name="図 6" descr="E:\chap01\h400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chap01\h4008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7" cy="189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44E6">
        <w:rPr>
          <w:rFonts w:ascii="HG創英角ﾎﾟｯﾌﾟ体" w:eastAsia="HG創英角ﾎﾟｯﾌﾟ体" w:hAnsi="ＭＳ ゴシック" w:cs="ＭＳ ゴシック" w:hint="eastAsia"/>
          <w:sz w:val="24"/>
        </w:rPr>
        <w:t xml:space="preserve">　　　　　　</w:t>
      </w:r>
      <w:r w:rsidR="005A44E6" w:rsidRPr="000B383D">
        <w:rPr>
          <w:rFonts w:ascii="HG創英角ﾎﾟｯﾌﾟ体" w:eastAsia="HG創英角ﾎﾟｯﾌﾟ体" w:hAnsi="ＭＳ ゴシック" w:cs="ＭＳ ゴシック"/>
          <w:noProof/>
          <w:sz w:val="24"/>
        </w:rPr>
        <w:drawing>
          <wp:inline distT="0" distB="0" distL="0" distR="0" wp14:anchorId="6F968791" wp14:editId="3AE54AE7">
            <wp:extent cx="2283757" cy="1737691"/>
            <wp:effectExtent l="0" t="0" r="2540" b="0"/>
            <wp:docPr id="31" name="図 7" descr="E:\chap01\h400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chap01\h4008b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6" cy="1746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2D9969" w14:textId="42FDF483" w:rsidR="006E0FEB" w:rsidRPr="009F0DA9" w:rsidRDefault="00DF1A8C" w:rsidP="00DF1A8C">
      <w:pPr>
        <w:ind w:firstLineChars="400" w:firstLine="960"/>
        <w:rPr>
          <w:rFonts w:ascii="HG創英角ﾎﾟｯﾌﾟ体" w:eastAsia="HG創英角ﾎﾟｯﾌﾟ体" w:hAnsi="ＭＳ ゴシック" w:cs="ＭＳ ゴシック"/>
          <w:sz w:val="24"/>
        </w:rPr>
      </w:pPr>
      <w:r w:rsidRPr="0031534A">
        <w:rPr>
          <w:rFonts w:ascii="HG創英角ﾎﾟｯﾌﾟ体" w:eastAsia="HG創英角ﾎﾟｯﾌﾟ体" w:hAnsi="ＭＳ ゴシック" w:cs="ＭＳ ゴシック"/>
          <w:noProof/>
          <w:sz w:val="24"/>
        </w:rPr>
        <w:drawing>
          <wp:inline distT="0" distB="0" distL="0" distR="0" wp14:anchorId="239A16F7" wp14:editId="7213F111">
            <wp:extent cx="5721531" cy="2706866"/>
            <wp:effectExtent l="0" t="0" r="0" b="0"/>
            <wp:docPr id="834" name="図 8" descr="E:\chap01\h400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chap01\h4009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715" cy="2738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534A">
        <w:rPr>
          <w:rFonts w:ascii="HG創英角ﾎﾟｯﾌﾟ体" w:eastAsia="HG創英角ﾎﾟｯﾌﾟ体" w:hAnsi="ＭＳ ゴシック" w:cs="ＭＳ ゴシック" w:hint="eastAsia"/>
          <w:sz w:val="24"/>
        </w:rPr>
        <w:t xml:space="preserve">　</w:t>
      </w:r>
    </w:p>
    <w:sectPr w:rsidR="006E0FEB" w:rsidRPr="009F0DA9" w:rsidSect="006E0FEB">
      <w:pgSz w:w="11906" w:h="16838"/>
      <w:pgMar w:top="567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AF46B" w14:textId="77777777" w:rsidR="000B383D" w:rsidRDefault="000B383D" w:rsidP="008418E5">
      <w:r>
        <w:separator/>
      </w:r>
    </w:p>
  </w:endnote>
  <w:endnote w:type="continuationSeparator" w:id="0">
    <w:p w14:paraId="7B4C6DCA" w14:textId="77777777" w:rsidR="000B383D" w:rsidRDefault="000B383D" w:rsidP="00841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5F138" w14:textId="77777777" w:rsidR="000B383D" w:rsidRDefault="000B383D" w:rsidP="008418E5">
      <w:r>
        <w:separator/>
      </w:r>
    </w:p>
  </w:footnote>
  <w:footnote w:type="continuationSeparator" w:id="0">
    <w:p w14:paraId="46720046" w14:textId="77777777" w:rsidR="000B383D" w:rsidRDefault="000B383D" w:rsidP="00841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A2142"/>
    <w:multiLevelType w:val="hybridMultilevel"/>
    <w:tmpl w:val="00120C90"/>
    <w:lvl w:ilvl="0" w:tplc="6D724F2E">
      <w:start w:val="1"/>
      <w:numFmt w:val="decimalEnclosedCircle"/>
      <w:lvlText w:val="%1"/>
      <w:lvlJc w:val="left"/>
      <w:pPr>
        <w:tabs>
          <w:tab w:val="num" w:pos="1290"/>
        </w:tabs>
        <w:ind w:left="1290" w:hanging="6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5"/>
        </w:tabs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</w:lvl>
  </w:abstractNum>
  <w:abstractNum w:abstractNumId="1" w15:restartNumberingAfterBreak="0">
    <w:nsid w:val="172C25F3"/>
    <w:multiLevelType w:val="hybridMultilevel"/>
    <w:tmpl w:val="DC88098E"/>
    <w:lvl w:ilvl="0" w:tplc="1BE2FC9E">
      <w:start w:val="2"/>
      <w:numFmt w:val="decimalEnclosedCircle"/>
      <w:lvlText w:val="%1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5"/>
        </w:tabs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</w:lvl>
  </w:abstractNum>
  <w:abstractNum w:abstractNumId="2" w15:restartNumberingAfterBreak="0">
    <w:nsid w:val="6F8D4A90"/>
    <w:multiLevelType w:val="hybridMultilevel"/>
    <w:tmpl w:val="36AA8726"/>
    <w:lvl w:ilvl="0" w:tplc="159A01CC">
      <w:numFmt w:val="bullet"/>
      <w:lvlText w:val="★"/>
      <w:lvlJc w:val="left"/>
      <w:pPr>
        <w:tabs>
          <w:tab w:val="num" w:pos="580"/>
        </w:tabs>
        <w:ind w:left="58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3" w15:restartNumberingAfterBreak="0">
    <w:nsid w:val="73D2069D"/>
    <w:multiLevelType w:val="hybridMultilevel"/>
    <w:tmpl w:val="1748AAD2"/>
    <w:lvl w:ilvl="0" w:tplc="D52A3EDA">
      <w:start w:val="1"/>
      <w:numFmt w:val="decimalEnclosedCircle"/>
      <w:lvlText w:val="%1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EE668460">
      <w:numFmt w:val="bullet"/>
      <w:lvlText w:val="＊"/>
      <w:lvlJc w:val="left"/>
      <w:pPr>
        <w:tabs>
          <w:tab w:val="num" w:pos="1347"/>
        </w:tabs>
        <w:ind w:left="1347" w:hanging="360"/>
      </w:pPr>
      <w:rPr>
        <w:rFonts w:ascii="HG創英角ﾎﾟｯﾌﾟ体" w:eastAsia="HG創英角ﾎﾟｯﾌﾟ体" w:hAnsi="Times New Roman" w:cs="HG創英角ﾎﾟｯﾌﾟ体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num w:numId="1" w16cid:durableId="1889680336">
    <w:abstractNumId w:val="0"/>
  </w:num>
  <w:num w:numId="2" w16cid:durableId="1588923041">
    <w:abstractNumId w:val="1"/>
  </w:num>
  <w:num w:numId="3" w16cid:durableId="803695339">
    <w:abstractNumId w:val="3"/>
  </w:num>
  <w:num w:numId="4" w16cid:durableId="1943805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bordersDoNotSurroundHeader/>
  <w:bordersDoNotSurroundFooter/>
  <w:hideSpellingErrors/>
  <w:hideGrammaticalErrors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  <o:colormru v:ext="edit" colors="#cbbddc,#34b3d1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31"/>
    <w:rsid w:val="000125CA"/>
    <w:rsid w:val="0002447F"/>
    <w:rsid w:val="000323FF"/>
    <w:rsid w:val="0004012E"/>
    <w:rsid w:val="00045257"/>
    <w:rsid w:val="0007661E"/>
    <w:rsid w:val="000833A0"/>
    <w:rsid w:val="000B383D"/>
    <w:rsid w:val="000D284A"/>
    <w:rsid w:val="000F77B2"/>
    <w:rsid w:val="00113C4D"/>
    <w:rsid w:val="00167C1A"/>
    <w:rsid w:val="001A0F8E"/>
    <w:rsid w:val="001A3DC5"/>
    <w:rsid w:val="001F1563"/>
    <w:rsid w:val="002755EA"/>
    <w:rsid w:val="00277D99"/>
    <w:rsid w:val="002828AF"/>
    <w:rsid w:val="002B0BBE"/>
    <w:rsid w:val="002C67EC"/>
    <w:rsid w:val="002E0255"/>
    <w:rsid w:val="0031534A"/>
    <w:rsid w:val="00335A41"/>
    <w:rsid w:val="00362C8D"/>
    <w:rsid w:val="003836AC"/>
    <w:rsid w:val="00394307"/>
    <w:rsid w:val="003A18AB"/>
    <w:rsid w:val="003A68A4"/>
    <w:rsid w:val="003B61A8"/>
    <w:rsid w:val="003B6776"/>
    <w:rsid w:val="003D3304"/>
    <w:rsid w:val="003F3FD6"/>
    <w:rsid w:val="00417D0D"/>
    <w:rsid w:val="004229B6"/>
    <w:rsid w:val="00424C6B"/>
    <w:rsid w:val="004369B1"/>
    <w:rsid w:val="00436DD4"/>
    <w:rsid w:val="00467327"/>
    <w:rsid w:val="00467948"/>
    <w:rsid w:val="0048308D"/>
    <w:rsid w:val="00495112"/>
    <w:rsid w:val="004C6CE3"/>
    <w:rsid w:val="004D167E"/>
    <w:rsid w:val="004E5372"/>
    <w:rsid w:val="00522AA3"/>
    <w:rsid w:val="00554771"/>
    <w:rsid w:val="0055789E"/>
    <w:rsid w:val="0056091D"/>
    <w:rsid w:val="005640B4"/>
    <w:rsid w:val="005A44E6"/>
    <w:rsid w:val="005B19EE"/>
    <w:rsid w:val="005C1992"/>
    <w:rsid w:val="005C1D42"/>
    <w:rsid w:val="005E6536"/>
    <w:rsid w:val="0060534C"/>
    <w:rsid w:val="00612842"/>
    <w:rsid w:val="00621D9F"/>
    <w:rsid w:val="00646AFD"/>
    <w:rsid w:val="006B345C"/>
    <w:rsid w:val="006E0FEB"/>
    <w:rsid w:val="006E1C8D"/>
    <w:rsid w:val="006E27CA"/>
    <w:rsid w:val="007460F9"/>
    <w:rsid w:val="007C4C8E"/>
    <w:rsid w:val="008418E5"/>
    <w:rsid w:val="00885142"/>
    <w:rsid w:val="00892F2D"/>
    <w:rsid w:val="008966F0"/>
    <w:rsid w:val="008B578C"/>
    <w:rsid w:val="008D14A5"/>
    <w:rsid w:val="008D18FC"/>
    <w:rsid w:val="0091122E"/>
    <w:rsid w:val="0091250E"/>
    <w:rsid w:val="00936F2A"/>
    <w:rsid w:val="00961637"/>
    <w:rsid w:val="00962EAB"/>
    <w:rsid w:val="00967A59"/>
    <w:rsid w:val="0098048C"/>
    <w:rsid w:val="009869D1"/>
    <w:rsid w:val="009C2A0A"/>
    <w:rsid w:val="009C2A0E"/>
    <w:rsid w:val="009F0DA9"/>
    <w:rsid w:val="00A077F9"/>
    <w:rsid w:val="00A151BE"/>
    <w:rsid w:val="00A61A6E"/>
    <w:rsid w:val="00A70005"/>
    <w:rsid w:val="00AD307B"/>
    <w:rsid w:val="00AE3BC4"/>
    <w:rsid w:val="00AF0D90"/>
    <w:rsid w:val="00B467C8"/>
    <w:rsid w:val="00B77603"/>
    <w:rsid w:val="00B97938"/>
    <w:rsid w:val="00BA246B"/>
    <w:rsid w:val="00BF19C8"/>
    <w:rsid w:val="00C03A45"/>
    <w:rsid w:val="00C22A8B"/>
    <w:rsid w:val="00C24FF9"/>
    <w:rsid w:val="00C36219"/>
    <w:rsid w:val="00C37850"/>
    <w:rsid w:val="00C37C58"/>
    <w:rsid w:val="00C41194"/>
    <w:rsid w:val="00C45FB2"/>
    <w:rsid w:val="00C60E8A"/>
    <w:rsid w:val="00CA7BC8"/>
    <w:rsid w:val="00CB08A3"/>
    <w:rsid w:val="00CC248E"/>
    <w:rsid w:val="00CE5E15"/>
    <w:rsid w:val="00D01BBF"/>
    <w:rsid w:val="00DB42CE"/>
    <w:rsid w:val="00DD7C5C"/>
    <w:rsid w:val="00DF1A8C"/>
    <w:rsid w:val="00DF6F6C"/>
    <w:rsid w:val="00E26950"/>
    <w:rsid w:val="00E31A53"/>
    <w:rsid w:val="00E52532"/>
    <w:rsid w:val="00E61153"/>
    <w:rsid w:val="00E82931"/>
    <w:rsid w:val="00EB033B"/>
    <w:rsid w:val="00EC086F"/>
    <w:rsid w:val="00F11CD8"/>
    <w:rsid w:val="00F17B12"/>
    <w:rsid w:val="00F24A27"/>
    <w:rsid w:val="00F25344"/>
    <w:rsid w:val="00F52315"/>
    <w:rsid w:val="00F948F2"/>
    <w:rsid w:val="00FA0B94"/>
    <w:rsid w:val="00FB4362"/>
    <w:rsid w:val="00FB682A"/>
    <w:rsid w:val="00FC24C1"/>
    <w:rsid w:val="00FE45BB"/>
    <w:rsid w:val="00FE6508"/>
    <w:rsid w:val="00FF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  <o:colormru v:ext="edit" colors="#cbbddc,#34b3d1"/>
      <o:colormenu v:ext="edit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</o:regrouptable>
    </o:shapelayout>
  </w:shapeDefaults>
  <w:decimalSymbol w:val="."/>
  <w:listSeparator w:val=","/>
  <w14:docId w14:val="72E8C1AB"/>
  <w15:docId w15:val="{A1B57313-DD0D-46CC-BF50-8A12C61A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19C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p13s">
    <w:name w:val="本文9p13s"/>
    <w:basedOn w:val="a"/>
    <w:rsid w:val="00C37850"/>
    <w:pPr>
      <w:snapToGrid w:val="0"/>
      <w:spacing w:line="260" w:lineRule="exact"/>
    </w:pPr>
    <w:rPr>
      <w:rFonts w:ascii="ＭＳ ゴシック" w:eastAsia="ＭＳ ゴシック" w:hAnsi="ＭＳ ゴシック" w:cs="ＭＳ ゴシック"/>
      <w:sz w:val="18"/>
      <w:szCs w:val="18"/>
    </w:rPr>
  </w:style>
  <w:style w:type="paragraph" w:styleId="a3">
    <w:name w:val="Balloon Text"/>
    <w:basedOn w:val="a"/>
    <w:semiHidden/>
    <w:rsid w:val="00C37850"/>
    <w:rPr>
      <w:rFonts w:ascii="Arial" w:eastAsia="ＭＳ ゴシック" w:hAnsi="Arial"/>
      <w:sz w:val="18"/>
      <w:szCs w:val="18"/>
    </w:rPr>
  </w:style>
  <w:style w:type="paragraph" w:customStyle="1" w:styleId="a4">
    <w:name w:val="リード"/>
    <w:basedOn w:val="a"/>
    <w:rsid w:val="00CA7BC8"/>
    <w:pPr>
      <w:snapToGrid w:val="0"/>
      <w:spacing w:line="300" w:lineRule="exact"/>
    </w:pPr>
    <w:rPr>
      <w:rFonts w:ascii="ＭＳ ゴシック" w:eastAsia="ＭＳ ゴシック" w:hAnsi="ＭＳ ゴシック" w:cs="ＭＳ ゴシック"/>
      <w:sz w:val="24"/>
    </w:rPr>
  </w:style>
  <w:style w:type="paragraph" w:styleId="a5">
    <w:name w:val="header"/>
    <w:basedOn w:val="a"/>
    <w:link w:val="a6"/>
    <w:rsid w:val="008418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8418E5"/>
    <w:rPr>
      <w:kern w:val="2"/>
      <w:sz w:val="21"/>
      <w:szCs w:val="24"/>
    </w:rPr>
  </w:style>
  <w:style w:type="paragraph" w:styleId="a7">
    <w:name w:val="footer"/>
    <w:basedOn w:val="a"/>
    <w:link w:val="a8"/>
    <w:rsid w:val="008418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8418E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risue\Application%20Data\Microsoft\Templates\&#32294;&#32622;&#12365;&#30333;&#32025;&#65297;&#26522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DA4E4-AF8A-4FC4-943B-4AFCAAB6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縦置き白紙１枚.dot</Template>
  <TotalTime>10</TotalTime>
  <Pages>2</Pages>
  <Words>214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Gakken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arisue</dc:creator>
  <cp:lastModifiedBy>本橋　知恵</cp:lastModifiedBy>
  <cp:revision>3</cp:revision>
  <cp:lastPrinted>2026-11-04T01:59:00Z</cp:lastPrinted>
  <dcterms:created xsi:type="dcterms:W3CDTF">2026-11-04T02:09:00Z</dcterms:created>
  <dcterms:modified xsi:type="dcterms:W3CDTF">2026-11-05T05:51:00Z</dcterms:modified>
</cp:coreProperties>
</file>